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FBF52" w14:textId="77777777" w:rsidR="003D0EF3" w:rsidRDefault="003D0EF3" w:rsidP="004229DC">
      <w:bookmarkStart w:id="0" w:name="_GoBack"/>
      <w:bookmarkEnd w:id="0"/>
    </w:p>
    <w:p w14:paraId="17C97189" w14:textId="75634732" w:rsidR="00BA2802" w:rsidRDefault="00FB6F74" w:rsidP="004229DC">
      <w:r>
        <w:t>6007-</w:t>
      </w:r>
      <w:r w:rsidR="00F07949">
        <w:t>4</w:t>
      </w:r>
      <w:r w:rsidR="00BA2802">
        <w:t xml:space="preserve"> (</w:t>
      </w:r>
      <w:r w:rsidR="00B32BDA">
        <w:t>A</w:t>
      </w:r>
      <w:r>
        <w:t xml:space="preserve">1 Pers &amp; Pol </w:t>
      </w:r>
      <w:r w:rsidR="00B32BDA">
        <w:t>4</w:t>
      </w:r>
      <w:r w:rsidR="00BA2802">
        <w:t>)</w:t>
      </w:r>
    </w:p>
    <w:p w14:paraId="17C9718A" w14:textId="77777777" w:rsidR="00BA2802" w:rsidRDefault="00BA2802" w:rsidP="004229DC"/>
    <w:p w14:paraId="17C9718B" w14:textId="5B7925C2" w:rsidR="00BA2802" w:rsidRDefault="00C2091C" w:rsidP="004229DC">
      <w:r>
        <w:t>Date in electronic signature</w:t>
      </w:r>
    </w:p>
    <w:p w14:paraId="1C881067" w14:textId="77777777" w:rsidR="00541C01" w:rsidRDefault="00541C01" w:rsidP="004229DC"/>
    <w:p w14:paraId="1003AC29" w14:textId="60957D73" w:rsidR="00B318B3" w:rsidRDefault="00FB6F74" w:rsidP="004229DC">
      <w:r>
        <w:t>MINUTES</w:t>
      </w:r>
      <w:r w:rsidR="00313BC2">
        <w:t xml:space="preserve"> </w:t>
      </w:r>
      <w:r w:rsidR="00B318B3">
        <w:t xml:space="preserve">OF THE </w:t>
      </w:r>
      <w:r w:rsidR="00145D30">
        <w:t>45</w:t>
      </w:r>
      <w:r w:rsidR="00145D30" w:rsidRPr="00145D30">
        <w:rPr>
          <w:vertAlign w:val="superscript"/>
        </w:rPr>
        <w:t>TH</w:t>
      </w:r>
      <w:r w:rsidR="00145D30">
        <w:t xml:space="preserve"> </w:t>
      </w:r>
      <w:r w:rsidR="00313BC2">
        <w:t xml:space="preserve">MEETING OF THE </w:t>
      </w:r>
    </w:p>
    <w:p w14:paraId="7DAC123F" w14:textId="7D2AE1DC" w:rsidR="00B318B3" w:rsidRDefault="00313BC2" w:rsidP="004229DC">
      <w:r>
        <w:t>AIR DIVISION</w:t>
      </w:r>
      <w:r w:rsidR="00B318B3">
        <w:t xml:space="preserve"> </w:t>
      </w:r>
      <w:r>
        <w:t>UNION MANAGEMENT CONSULTATION COMMITTEE</w:t>
      </w:r>
      <w:r w:rsidR="00B318B3">
        <w:t xml:space="preserve"> </w:t>
      </w:r>
    </w:p>
    <w:p w14:paraId="5B12D4FC" w14:textId="71279ECB" w:rsidR="00313BC2" w:rsidRPr="00B318B3" w:rsidRDefault="00313BC2" w:rsidP="004229DC">
      <w:pPr>
        <w:rPr>
          <w:u w:val="single"/>
        </w:rPr>
      </w:pPr>
      <w:r w:rsidRPr="00B318B3">
        <w:rPr>
          <w:u w:val="single"/>
        </w:rPr>
        <w:t>HELD IN WINNIPEG, MANITOBA ON 21 MAY 2020</w:t>
      </w:r>
      <w:r w:rsidR="00B318B3">
        <w:rPr>
          <w:u w:val="single"/>
        </w:rPr>
        <w:t>                              </w:t>
      </w:r>
      <w:r w:rsidR="00FB6F74" w:rsidRPr="00B318B3">
        <w:rPr>
          <w:u w:val="single"/>
        </w:rPr>
        <w:t xml:space="preserve"> </w:t>
      </w:r>
    </w:p>
    <w:p w14:paraId="5C19476F" w14:textId="77777777" w:rsidR="00313BC2" w:rsidRDefault="00313BC2" w:rsidP="004229DC"/>
    <w:p w14:paraId="63A5FF86" w14:textId="69F713F4" w:rsidR="00B318B3" w:rsidRPr="000B6001" w:rsidRDefault="00B318B3" w:rsidP="003C26E3">
      <w:pPr>
        <w:jc w:val="both"/>
      </w:pPr>
      <w:r w:rsidRPr="000B6001">
        <w:t>Co-Chairs:</w:t>
      </w:r>
    </w:p>
    <w:p w14:paraId="7248B28F" w14:textId="21F870F5" w:rsidR="00B318B3" w:rsidRPr="00E9414C" w:rsidRDefault="00B318B3" w:rsidP="003C26E3">
      <w:pPr>
        <w:jc w:val="both"/>
      </w:pPr>
      <w:r w:rsidRPr="00E9414C">
        <w:t>BGen I.S. Huddleston, 1 CAD</w:t>
      </w:r>
      <w:r w:rsidR="00040150" w:rsidRPr="00E9414C">
        <w:t xml:space="preserve"> DComd</w:t>
      </w:r>
    </w:p>
    <w:p w14:paraId="242404F1" w14:textId="66AE49A9" w:rsidR="00B318B3" w:rsidRPr="00E9414C" w:rsidRDefault="00B318B3" w:rsidP="003C26E3">
      <w:pPr>
        <w:jc w:val="both"/>
      </w:pPr>
      <w:r w:rsidRPr="00E9414C">
        <w:t xml:space="preserve">Mr. T.M. Miller, </w:t>
      </w:r>
      <w:r w:rsidR="0036112A" w:rsidRPr="00E9414C">
        <w:t>UNDE</w:t>
      </w:r>
      <w:r w:rsidR="00E2516A" w:rsidRPr="00E9414C">
        <w:t xml:space="preserve"> VP</w:t>
      </w:r>
      <w:r w:rsidR="00E155B3" w:rsidRPr="00E9414C">
        <w:t xml:space="preserve"> (</w:t>
      </w:r>
      <w:r w:rsidR="00E2516A" w:rsidRPr="00E9414C">
        <w:t>BC</w:t>
      </w:r>
      <w:r w:rsidR="00E155B3" w:rsidRPr="00E9414C">
        <w:t>)</w:t>
      </w:r>
    </w:p>
    <w:p w14:paraId="2E4A2C5F" w14:textId="77777777" w:rsidR="00B318B3" w:rsidRPr="00E9414C" w:rsidRDefault="00B318B3" w:rsidP="003C26E3">
      <w:pPr>
        <w:jc w:val="both"/>
      </w:pPr>
    </w:p>
    <w:p w14:paraId="65C5F132" w14:textId="5464802B" w:rsidR="00B318B3" w:rsidRPr="00E9414C" w:rsidRDefault="00B318B3" w:rsidP="003C26E3">
      <w:pPr>
        <w:jc w:val="both"/>
      </w:pPr>
      <w:r w:rsidRPr="00E9414C">
        <w:t>Members:</w:t>
      </w:r>
    </w:p>
    <w:p w14:paraId="3764ED99" w14:textId="4820A996" w:rsidR="0040065B" w:rsidRPr="00E9414C" w:rsidRDefault="00B318B3" w:rsidP="003C26E3">
      <w:pPr>
        <w:jc w:val="both"/>
      </w:pPr>
      <w:r w:rsidRPr="00E9414C">
        <w:t>Col D.A. Barton, 1 CAD</w:t>
      </w:r>
      <w:r w:rsidR="00040150" w:rsidRPr="00E9414C">
        <w:t xml:space="preserve"> A1</w:t>
      </w:r>
      <w:r w:rsidRPr="00E9414C">
        <w:t xml:space="preserve"> </w:t>
      </w:r>
    </w:p>
    <w:p w14:paraId="56C767EC" w14:textId="590F34AE" w:rsidR="0040065B" w:rsidRPr="00E9414C" w:rsidRDefault="0040065B" w:rsidP="003C26E3">
      <w:pPr>
        <w:jc w:val="both"/>
      </w:pPr>
      <w:r w:rsidRPr="00E9414C">
        <w:t>Maj P.A. Thorne, 2 CAD A1</w:t>
      </w:r>
    </w:p>
    <w:p w14:paraId="1C55A30E" w14:textId="77777777" w:rsidR="00CD2026" w:rsidRPr="00E9414C" w:rsidRDefault="00541C01" w:rsidP="003C26E3">
      <w:pPr>
        <w:jc w:val="both"/>
      </w:pPr>
      <w:r w:rsidRPr="00E9414C">
        <w:t>Mr. M.</w:t>
      </w:r>
      <w:r w:rsidR="0036112A" w:rsidRPr="00E9414C">
        <w:t>J. Journeay, PIPSC Regular Steward (A</w:t>
      </w:r>
      <w:r w:rsidR="0068334C" w:rsidRPr="00E9414C">
        <w:t>TL</w:t>
      </w:r>
      <w:r w:rsidR="0036112A" w:rsidRPr="00E9414C">
        <w:t>)</w:t>
      </w:r>
    </w:p>
    <w:p w14:paraId="100634CB" w14:textId="5D9273C7" w:rsidR="00E155B3" w:rsidRPr="00E9414C" w:rsidRDefault="00E155B3" w:rsidP="003C26E3">
      <w:pPr>
        <w:jc w:val="both"/>
      </w:pPr>
      <w:r w:rsidRPr="00E9414C">
        <w:t>Ms. M. Simcoe, UNDE VP (MB/SK)</w:t>
      </w:r>
    </w:p>
    <w:p w14:paraId="37785BD2" w14:textId="77777777" w:rsidR="00CD2026" w:rsidRPr="00E9414C" w:rsidRDefault="00CD2026" w:rsidP="003C26E3">
      <w:pPr>
        <w:jc w:val="both"/>
      </w:pPr>
    </w:p>
    <w:p w14:paraId="75B1B319" w14:textId="435D423F" w:rsidR="00E155B3" w:rsidRPr="00E9414C" w:rsidRDefault="00834165" w:rsidP="003C26E3">
      <w:pPr>
        <w:jc w:val="both"/>
      </w:pPr>
      <w:r w:rsidRPr="00E9414C">
        <w:t>Ex-</w:t>
      </w:r>
      <w:r w:rsidR="00E155B3" w:rsidRPr="00E9414C">
        <w:t>Officio:</w:t>
      </w:r>
    </w:p>
    <w:p w14:paraId="3A524CC0" w14:textId="77777777" w:rsidR="00040150" w:rsidRPr="00E9414C" w:rsidRDefault="00040150" w:rsidP="003C26E3">
      <w:pPr>
        <w:jc w:val="both"/>
      </w:pPr>
      <w:r w:rsidRPr="00E9414C">
        <w:t>LCol R.W. Francis, 1 CAD HQ CO</w:t>
      </w:r>
    </w:p>
    <w:p w14:paraId="2816AB79" w14:textId="02572CD5" w:rsidR="00040150" w:rsidRPr="00E9414C" w:rsidRDefault="00040150" w:rsidP="003C26E3">
      <w:pPr>
        <w:jc w:val="both"/>
      </w:pPr>
      <w:r w:rsidRPr="00E9414C">
        <w:t>LCol J.M. Ingimundarson, 1 CAD A6</w:t>
      </w:r>
    </w:p>
    <w:p w14:paraId="448E0107" w14:textId="4B841A19" w:rsidR="00DB6573" w:rsidRPr="00E9414C" w:rsidRDefault="00DB6573" w:rsidP="003C26E3">
      <w:pPr>
        <w:jc w:val="both"/>
      </w:pPr>
      <w:r w:rsidRPr="00E9414C">
        <w:t>CWO J.C.J. Parent, 1 CAD CWO</w:t>
      </w:r>
    </w:p>
    <w:p w14:paraId="2F391DC0" w14:textId="46EE2A18" w:rsidR="0048444B" w:rsidRPr="00E9414C" w:rsidRDefault="0048444B" w:rsidP="003C26E3">
      <w:pPr>
        <w:jc w:val="both"/>
      </w:pPr>
      <w:r w:rsidRPr="00E9414C">
        <w:t xml:space="preserve">Ms. J.T. Emond, UNDE President Local 50705 </w:t>
      </w:r>
      <w:r w:rsidR="007D7180" w:rsidRPr="00E9414C">
        <w:t>(</w:t>
      </w:r>
      <w:r w:rsidRPr="00E9414C">
        <w:t>Winnipeg</w:t>
      </w:r>
      <w:r w:rsidR="007D7180" w:rsidRPr="00E9414C">
        <w:t>)</w:t>
      </w:r>
    </w:p>
    <w:p w14:paraId="218AC188" w14:textId="35BD0C6B" w:rsidR="00082755" w:rsidRPr="00E9414C" w:rsidRDefault="00082755" w:rsidP="003C26E3">
      <w:pPr>
        <w:jc w:val="both"/>
      </w:pPr>
      <w:r w:rsidRPr="00E9414C">
        <w:t xml:space="preserve">Mr. G. Girard, LR Officer </w:t>
      </w:r>
      <w:r w:rsidR="003E3268" w:rsidRPr="00E9414C">
        <w:t xml:space="preserve">ADM </w:t>
      </w:r>
      <w:r w:rsidR="00332E65" w:rsidRPr="00E9414C">
        <w:t>(HR-</w:t>
      </w:r>
      <w:r w:rsidRPr="00E9414C">
        <w:t>Civ</w:t>
      </w:r>
      <w:r w:rsidR="00332E65" w:rsidRPr="00E9414C">
        <w:t>)</w:t>
      </w:r>
    </w:p>
    <w:p w14:paraId="24460D77" w14:textId="572C63D0" w:rsidR="00795EA5" w:rsidRPr="00E9414C" w:rsidRDefault="00795EA5" w:rsidP="003C26E3">
      <w:pPr>
        <w:jc w:val="both"/>
      </w:pPr>
      <w:r w:rsidRPr="00E9414C">
        <w:t>Ms. R.D. Hallick, Strategic Business Partner</w:t>
      </w:r>
      <w:r w:rsidR="003E3268" w:rsidRPr="00E9414C">
        <w:t xml:space="preserve"> ADM </w:t>
      </w:r>
      <w:r w:rsidR="00332E65" w:rsidRPr="00E9414C">
        <w:t>(</w:t>
      </w:r>
      <w:r w:rsidRPr="00E9414C">
        <w:t>HR</w:t>
      </w:r>
      <w:r w:rsidR="00332E65" w:rsidRPr="00E9414C">
        <w:t>-</w:t>
      </w:r>
      <w:r w:rsidRPr="00E9414C">
        <w:t>Civ</w:t>
      </w:r>
      <w:r w:rsidR="00332E65" w:rsidRPr="00E9414C">
        <w:t>)</w:t>
      </w:r>
    </w:p>
    <w:p w14:paraId="3D2F9540" w14:textId="77777777" w:rsidR="00A21E48" w:rsidRDefault="00795EA5" w:rsidP="003C26E3">
      <w:pPr>
        <w:jc w:val="both"/>
      </w:pPr>
      <w:r w:rsidRPr="00E9414C">
        <w:t>Ms. E. McIntosh, Organizational Effectiveness an</w:t>
      </w:r>
      <w:r w:rsidR="00FA61F6" w:rsidRPr="00E9414C">
        <w:t xml:space="preserve">d Design Specialist Advisor </w:t>
      </w:r>
    </w:p>
    <w:p w14:paraId="07AE68CC" w14:textId="657D9BE7" w:rsidR="006C19C2" w:rsidRPr="00E9414C" w:rsidRDefault="003E3268" w:rsidP="003C26E3">
      <w:pPr>
        <w:jc w:val="both"/>
      </w:pPr>
      <w:r w:rsidRPr="00E9414C">
        <w:t>ADM (HR-Civ)</w:t>
      </w:r>
    </w:p>
    <w:p w14:paraId="494F7F79" w14:textId="77777777" w:rsidR="006C19C2" w:rsidRPr="00E9414C" w:rsidRDefault="006C19C2" w:rsidP="003C26E3">
      <w:pPr>
        <w:jc w:val="both"/>
      </w:pPr>
    </w:p>
    <w:p w14:paraId="09DA28D7" w14:textId="77777777" w:rsidR="006C19C2" w:rsidRPr="00E9414C" w:rsidRDefault="006C19C2" w:rsidP="003C26E3">
      <w:pPr>
        <w:jc w:val="both"/>
      </w:pPr>
      <w:r w:rsidRPr="00E9414C">
        <w:t>Secretary:</w:t>
      </w:r>
    </w:p>
    <w:p w14:paraId="06BA6CD6" w14:textId="115D7874" w:rsidR="00541C01" w:rsidRPr="00E9414C" w:rsidRDefault="006C19C2" w:rsidP="003C26E3">
      <w:pPr>
        <w:jc w:val="both"/>
      </w:pPr>
      <w:r w:rsidRPr="00E9414C">
        <w:t>Capt A.L. Dodds, 1 CAD A1 Pers &amp; Pol 4</w:t>
      </w:r>
      <w:r w:rsidR="00795EA5" w:rsidRPr="00E9414C">
        <w:t xml:space="preserve"> </w:t>
      </w:r>
      <w:r w:rsidR="00541C01" w:rsidRPr="00E9414C">
        <w:t xml:space="preserve"> </w:t>
      </w:r>
    </w:p>
    <w:p w14:paraId="43F03C6F" w14:textId="77777777" w:rsidR="00B318B3" w:rsidRPr="00E9414C" w:rsidRDefault="00B318B3" w:rsidP="003C26E3">
      <w:pPr>
        <w:jc w:val="both"/>
      </w:pPr>
    </w:p>
    <w:p w14:paraId="09A37BE9" w14:textId="1701D8A8" w:rsidR="0040065B" w:rsidRPr="00E9414C" w:rsidRDefault="0040065B" w:rsidP="003C26E3">
      <w:pPr>
        <w:jc w:val="both"/>
      </w:pPr>
      <w:r w:rsidRPr="00E9414C">
        <w:t>Regrets:</w:t>
      </w:r>
    </w:p>
    <w:p w14:paraId="6C7029DC" w14:textId="2602DC3A" w:rsidR="0040065B" w:rsidRPr="00E9414C" w:rsidRDefault="0040065B" w:rsidP="003C26E3">
      <w:pPr>
        <w:jc w:val="both"/>
      </w:pPr>
      <w:r w:rsidRPr="00E9414C">
        <w:t>Col J.E. Landry, 1 CAD COS</w:t>
      </w:r>
    </w:p>
    <w:p w14:paraId="5FD55A9B" w14:textId="3CE17189" w:rsidR="0040065B" w:rsidRDefault="0040065B" w:rsidP="003C26E3">
      <w:pPr>
        <w:jc w:val="both"/>
      </w:pPr>
      <w:r w:rsidRPr="00E9414C">
        <w:t>Col K.J. Kimpinski</w:t>
      </w:r>
      <w:r w:rsidRPr="000B6001">
        <w:t>, 2 CAD COS</w:t>
      </w:r>
    </w:p>
    <w:p w14:paraId="1A786B9D" w14:textId="5C4E09D0" w:rsidR="00A21E48" w:rsidRPr="000B6001" w:rsidRDefault="00A21E48" w:rsidP="003C26E3">
      <w:pPr>
        <w:jc w:val="both"/>
      </w:pPr>
      <w:r>
        <w:lastRenderedPageBreak/>
        <w:t>LCol S.L. Degen, 1 CAD A8</w:t>
      </w:r>
    </w:p>
    <w:p w14:paraId="7802CA59" w14:textId="73EEBE84" w:rsidR="004229DC" w:rsidRDefault="00082755" w:rsidP="003C26E3">
      <w:pPr>
        <w:jc w:val="both"/>
      </w:pPr>
      <w:r w:rsidRPr="000B6001">
        <w:t>Ms. C. Callbeck,</w:t>
      </w:r>
      <w:r w:rsidR="003E3268" w:rsidRPr="000B6001">
        <w:t xml:space="preserve"> LR Specialist ADM </w:t>
      </w:r>
      <w:r w:rsidR="00332E65" w:rsidRPr="000B6001">
        <w:t>(HR-</w:t>
      </w:r>
      <w:r w:rsidRPr="000B6001">
        <w:t>Civ</w:t>
      </w:r>
      <w:r w:rsidR="00332E65" w:rsidRPr="000B6001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268"/>
      </w:tblGrid>
      <w:tr w:rsidR="000E7C9F" w:rsidRPr="000E7C9F" w14:paraId="03600460" w14:textId="77777777" w:rsidTr="003503C3"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14:paraId="43A32C9A" w14:textId="77777777" w:rsidR="00F151BD" w:rsidRDefault="00F151BD" w:rsidP="00A354FC">
            <w:pPr>
              <w:jc w:val="both"/>
              <w:rPr>
                <w:u w:val="single"/>
              </w:rPr>
            </w:pPr>
          </w:p>
          <w:p w14:paraId="1689569B" w14:textId="77777777" w:rsidR="000E7C9F" w:rsidRDefault="000E7C9F" w:rsidP="00A354FC">
            <w:pPr>
              <w:jc w:val="both"/>
              <w:rPr>
                <w:b/>
                <w:u w:val="single"/>
              </w:rPr>
            </w:pPr>
            <w:r w:rsidRPr="000E7C9F">
              <w:rPr>
                <w:u w:val="single"/>
              </w:rPr>
              <w:br w:type="page"/>
            </w:r>
            <w:r w:rsidRPr="00D90CF7">
              <w:rPr>
                <w:b/>
                <w:u w:val="single"/>
              </w:rPr>
              <w:t>INTRODUCTIONS/WELCOME</w:t>
            </w:r>
          </w:p>
          <w:p w14:paraId="33B2C906" w14:textId="547797B1" w:rsidR="00CE5D6F" w:rsidRPr="00D90CF7" w:rsidRDefault="00CE5D6F" w:rsidP="00A354FC">
            <w:pPr>
              <w:jc w:val="both"/>
              <w:rPr>
                <w:b/>
                <w:u w:val="singl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55098B" w14:textId="77777777" w:rsidR="008610F7" w:rsidRDefault="008610F7" w:rsidP="000E7C9F">
            <w:pPr>
              <w:jc w:val="both"/>
              <w:rPr>
                <w:u w:val="single"/>
              </w:rPr>
            </w:pPr>
          </w:p>
          <w:p w14:paraId="6CD6B163" w14:textId="77777777" w:rsidR="000E7C9F" w:rsidRPr="008610F7" w:rsidRDefault="000E7C9F" w:rsidP="000E7C9F">
            <w:pPr>
              <w:jc w:val="both"/>
              <w:rPr>
                <w:b/>
                <w:u w:val="single"/>
              </w:rPr>
            </w:pPr>
            <w:r w:rsidRPr="008610F7">
              <w:rPr>
                <w:b/>
                <w:u w:val="single"/>
              </w:rPr>
              <w:t>ACTION BY</w:t>
            </w:r>
          </w:p>
        </w:tc>
      </w:tr>
      <w:tr w:rsidR="000E7C9F" w:rsidRPr="000E7C9F" w14:paraId="3773C01B" w14:textId="77777777" w:rsidTr="003503C3"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14:paraId="7226664C" w14:textId="6C86B9B7" w:rsidR="000E7C9F" w:rsidRPr="004229DC" w:rsidRDefault="000E7C9F" w:rsidP="000E7C9F">
            <w:pPr>
              <w:jc w:val="both"/>
            </w:pPr>
            <w:r>
              <w:t>1.</w:t>
            </w:r>
            <w:r>
              <w:tab/>
            </w:r>
            <w:r w:rsidR="00E25ED3">
              <w:t>After introductions, t</w:t>
            </w:r>
            <w:r>
              <w:t>he Co-Chairs convened the meeting at 13:02 and welcomed the attendees.</w:t>
            </w:r>
          </w:p>
          <w:p w14:paraId="462F72A3" w14:textId="77777777" w:rsidR="000E7C9F" w:rsidRDefault="000E7C9F" w:rsidP="000E7C9F">
            <w:pPr>
              <w:jc w:val="both"/>
              <w:rPr>
                <w:u w:val="single"/>
              </w:rPr>
            </w:pPr>
          </w:p>
          <w:p w14:paraId="2DCC3560" w14:textId="77777777" w:rsidR="00CE5D6F" w:rsidRDefault="00CE5D6F" w:rsidP="000E7C9F">
            <w:pPr>
              <w:jc w:val="both"/>
              <w:rPr>
                <w:b/>
                <w:u w:val="single"/>
              </w:rPr>
            </w:pPr>
          </w:p>
          <w:p w14:paraId="254DA8F7" w14:textId="77777777" w:rsidR="000E7C9F" w:rsidRPr="00D90CF7" w:rsidRDefault="000E7C9F" w:rsidP="000E7C9F">
            <w:pPr>
              <w:jc w:val="both"/>
              <w:rPr>
                <w:b/>
                <w:u w:val="single"/>
              </w:rPr>
            </w:pPr>
            <w:r w:rsidRPr="00D90CF7">
              <w:rPr>
                <w:b/>
                <w:u w:val="single"/>
              </w:rPr>
              <w:t>REVIEW OF PREVIOUS MINUTES</w:t>
            </w:r>
          </w:p>
          <w:p w14:paraId="2F57C5BA" w14:textId="77777777" w:rsidR="000E7C9F" w:rsidRDefault="000E7C9F" w:rsidP="000E7C9F">
            <w:pPr>
              <w:jc w:val="both"/>
              <w:rPr>
                <w:u w:val="single"/>
              </w:rPr>
            </w:pPr>
          </w:p>
          <w:p w14:paraId="55493AAC" w14:textId="677AAEDA" w:rsidR="000E7C9F" w:rsidRPr="00A22988" w:rsidRDefault="00E25ED3" w:rsidP="000E7C9F">
            <w:pPr>
              <w:jc w:val="both"/>
            </w:pPr>
            <w:r>
              <w:t>2</w:t>
            </w:r>
            <w:r w:rsidR="000E7C9F">
              <w:t>.</w:t>
            </w:r>
            <w:r w:rsidR="000E7C9F">
              <w:tab/>
              <w:t>Col Barton stated that the minutes of the 44</w:t>
            </w:r>
            <w:r w:rsidR="000E7C9F" w:rsidRPr="00A22988">
              <w:rPr>
                <w:vertAlign w:val="superscript"/>
              </w:rPr>
              <w:t>th</w:t>
            </w:r>
            <w:r w:rsidR="000E7C9F">
              <w:t xml:space="preserve"> meeting of the Air Div UMCC </w:t>
            </w:r>
            <w:r>
              <w:t xml:space="preserve">held in Nov 19 </w:t>
            </w:r>
            <w:r w:rsidR="000E7C9F">
              <w:t>were signed by the Co-Chairs in Jan 20 and distributed.</w:t>
            </w:r>
            <w:r w:rsidR="00F53D4B">
              <w:t xml:space="preserve">  </w:t>
            </w:r>
            <w:r>
              <w:t>After review, n</w:t>
            </w:r>
            <w:r w:rsidR="00F53D4B">
              <w:t xml:space="preserve">o </w:t>
            </w:r>
            <w:r w:rsidR="009D432F">
              <w:t xml:space="preserve">concerns were </w:t>
            </w:r>
            <w:r w:rsidR="00F53D4B">
              <w:t>presented.</w:t>
            </w:r>
          </w:p>
          <w:p w14:paraId="755CCAF9" w14:textId="77777777" w:rsidR="000E7C9F" w:rsidRDefault="000E7C9F" w:rsidP="000E7C9F">
            <w:pPr>
              <w:jc w:val="both"/>
              <w:rPr>
                <w:u w:val="single"/>
              </w:rPr>
            </w:pPr>
          </w:p>
          <w:p w14:paraId="03E3A148" w14:textId="77777777" w:rsidR="000E7C9F" w:rsidRPr="00D90CF7" w:rsidRDefault="000E7C9F" w:rsidP="000E7C9F">
            <w:pPr>
              <w:jc w:val="both"/>
              <w:rPr>
                <w:b/>
                <w:u w:val="single"/>
              </w:rPr>
            </w:pPr>
            <w:r w:rsidRPr="00D90CF7">
              <w:rPr>
                <w:b/>
                <w:u w:val="single"/>
              </w:rPr>
              <w:t>OLD BUSINESS</w:t>
            </w:r>
          </w:p>
          <w:p w14:paraId="4EAEED25" w14:textId="77777777" w:rsidR="000E7C9F" w:rsidRPr="00082745" w:rsidRDefault="000E7C9F" w:rsidP="000E7C9F">
            <w:pPr>
              <w:jc w:val="both"/>
            </w:pPr>
          </w:p>
          <w:p w14:paraId="40919AEC" w14:textId="717B3D53" w:rsidR="009D432F" w:rsidRDefault="009D432F" w:rsidP="000E7C9F">
            <w:pPr>
              <w:jc w:val="both"/>
            </w:pPr>
            <w:r>
              <w:t>3.</w:t>
            </w:r>
            <w:r>
              <w:tab/>
              <w:t>Col Barton stated that two items of Old Business from the 44</w:t>
            </w:r>
            <w:r w:rsidRPr="009D432F">
              <w:rPr>
                <w:vertAlign w:val="superscript"/>
              </w:rPr>
              <w:t>th</w:t>
            </w:r>
            <w:r>
              <w:t xml:space="preserve"> meeting were on the Agenda for further discussion.  </w:t>
            </w:r>
          </w:p>
          <w:p w14:paraId="3798E352" w14:textId="77777777" w:rsidR="009D432F" w:rsidRDefault="009D432F" w:rsidP="000E7C9F">
            <w:pPr>
              <w:jc w:val="both"/>
            </w:pPr>
          </w:p>
          <w:p w14:paraId="6B9C7BBF" w14:textId="3CBF3068" w:rsidR="000E7C9F" w:rsidRDefault="009D432F" w:rsidP="000E7C9F">
            <w:pPr>
              <w:jc w:val="both"/>
            </w:pPr>
            <w:r>
              <w:t>4.</w:t>
            </w:r>
            <w:r>
              <w:tab/>
            </w:r>
            <w:r w:rsidR="00B5543B">
              <w:t>Mr. Girard chose this time to discuss two long-standing items with Mr. Journeay: D</w:t>
            </w:r>
            <w:r w:rsidR="00EB1F74">
              <w:t>o</w:t>
            </w:r>
            <w:r w:rsidR="00B5543B">
              <w:t xml:space="preserve">A for continental U.S.A. travel (he’ll have </w:t>
            </w:r>
            <w:r w:rsidR="00255145">
              <w:t>‘</w:t>
            </w:r>
            <w:r w:rsidR="00B5543B">
              <w:t>A</w:t>
            </w:r>
            <w:r w:rsidR="00255145">
              <w:t>ndrew H</w:t>
            </w:r>
            <w:r w:rsidR="00B5543B">
              <w:t>ill</w:t>
            </w:r>
            <w:r w:rsidR="00255145">
              <w:t>’</w:t>
            </w:r>
            <w:r w:rsidR="00B5543B">
              <w:t xml:space="preserve"> contact Mr. Journeay) and Contracting Out (he’ll contact Mr. Journeay).</w:t>
            </w:r>
          </w:p>
          <w:p w14:paraId="077FD0BF" w14:textId="77777777" w:rsidR="00B5543B" w:rsidRPr="00082745" w:rsidRDefault="00B5543B" w:rsidP="000E7C9F">
            <w:pPr>
              <w:jc w:val="both"/>
            </w:pPr>
          </w:p>
          <w:p w14:paraId="6D444C44" w14:textId="77777777" w:rsidR="000E7C9F" w:rsidRPr="00D90CF7" w:rsidRDefault="000E7C9F" w:rsidP="000E7C9F">
            <w:pPr>
              <w:jc w:val="both"/>
              <w:rPr>
                <w:b/>
                <w:u w:val="single"/>
              </w:rPr>
            </w:pPr>
            <w:r w:rsidRPr="00D90CF7">
              <w:rPr>
                <w:b/>
                <w:u w:val="single"/>
              </w:rPr>
              <w:t>STANDING ITEMS</w:t>
            </w:r>
          </w:p>
          <w:p w14:paraId="702EAC89" w14:textId="77777777" w:rsidR="000E7C9F" w:rsidRDefault="000E7C9F" w:rsidP="000E7C9F">
            <w:pPr>
              <w:jc w:val="both"/>
            </w:pPr>
          </w:p>
          <w:p w14:paraId="499DE9E6" w14:textId="098AF81B" w:rsidR="000E7C9F" w:rsidRPr="00D96D1A" w:rsidRDefault="00B5543B" w:rsidP="000E7C9F">
            <w:pPr>
              <w:jc w:val="both"/>
            </w:pPr>
            <w:r>
              <w:t>5</w:t>
            </w:r>
            <w:r w:rsidR="000E7C9F">
              <w:t>.</w:t>
            </w:r>
            <w:r w:rsidR="000E7C9F">
              <w:tab/>
            </w:r>
            <w:r w:rsidR="000E7C9F" w:rsidRPr="00D5235B">
              <w:rPr>
                <w:u w:val="single"/>
              </w:rPr>
              <w:t>Budget Overview</w:t>
            </w:r>
            <w:r w:rsidR="000E7C9F">
              <w:t>: Col Barton stated that this is TBI and that he’ll forward the 1 and 2 CAD Comptrollers’ reports to the attendees upon receipt.</w:t>
            </w:r>
            <w:r>
              <w:t xml:space="preserve">  </w:t>
            </w:r>
            <w:r w:rsidRPr="00D96D1A">
              <w:t>BGen Huddleston added that the</w:t>
            </w:r>
            <w:r w:rsidR="00255145">
              <w:t xml:space="preserve">y’re </w:t>
            </w:r>
            <w:r w:rsidR="00D96D1A" w:rsidRPr="00D96D1A">
              <w:t xml:space="preserve">attempting to </w:t>
            </w:r>
            <w:r w:rsidRPr="00D96D1A">
              <w:t xml:space="preserve">improve </w:t>
            </w:r>
            <w:r w:rsidR="00D96D1A" w:rsidRPr="00D96D1A">
              <w:t xml:space="preserve">the way </w:t>
            </w:r>
            <w:r w:rsidR="00255145">
              <w:t>they</w:t>
            </w:r>
            <w:r w:rsidR="00D96D1A" w:rsidRPr="00D96D1A">
              <w:t xml:space="preserve"> </w:t>
            </w:r>
            <w:r w:rsidRPr="00D96D1A">
              <w:t>prioritiz</w:t>
            </w:r>
            <w:r w:rsidR="00D96D1A" w:rsidRPr="00D96D1A">
              <w:t xml:space="preserve">e and manage </w:t>
            </w:r>
            <w:r w:rsidRPr="00D96D1A">
              <w:t xml:space="preserve">civ hiring and the effectiveness of how </w:t>
            </w:r>
            <w:r w:rsidR="00255145">
              <w:t>they</w:t>
            </w:r>
            <w:r w:rsidR="00216534" w:rsidRPr="00D96D1A">
              <w:t xml:space="preserve"> </w:t>
            </w:r>
            <w:r w:rsidRPr="00D96D1A">
              <w:t xml:space="preserve">use </w:t>
            </w:r>
            <w:r w:rsidR="00255145">
              <w:t xml:space="preserve">their </w:t>
            </w:r>
            <w:r w:rsidRPr="00D96D1A">
              <w:t>SWE, in collaboration with the Wings and using some of the tools that ADM (HR-Civ) has developed.</w:t>
            </w:r>
          </w:p>
          <w:p w14:paraId="00089213" w14:textId="77777777" w:rsidR="001E777B" w:rsidRPr="00D96D1A" w:rsidRDefault="001E777B" w:rsidP="000E7C9F">
            <w:pPr>
              <w:jc w:val="both"/>
            </w:pPr>
          </w:p>
          <w:p w14:paraId="63D884FE" w14:textId="7F89152C" w:rsidR="001E777B" w:rsidRPr="004C0BD2" w:rsidRDefault="001E777B" w:rsidP="000E7C9F">
            <w:pPr>
              <w:jc w:val="both"/>
            </w:pPr>
            <w:r>
              <w:t>6.</w:t>
            </w:r>
            <w:r>
              <w:tab/>
            </w:r>
            <w:r w:rsidR="00BA6C14" w:rsidRPr="004C0BD2">
              <w:t>Mr. Journeay</w:t>
            </w:r>
            <w:r w:rsidR="007F656D" w:rsidRPr="004C0BD2">
              <w:t xml:space="preserve"> stated that he’d been told that a position with the CP-140 </w:t>
            </w:r>
            <w:r w:rsidR="008D4D48" w:rsidRPr="004C0BD2">
              <w:t xml:space="preserve">at 14 Wing </w:t>
            </w:r>
            <w:r w:rsidR="007F656D" w:rsidRPr="004C0BD2">
              <w:t xml:space="preserve">had been approved </w:t>
            </w:r>
            <w:r w:rsidR="008D4D48" w:rsidRPr="004C0BD2">
              <w:t xml:space="preserve">to be staffed </w:t>
            </w:r>
            <w:r w:rsidR="007F656D" w:rsidRPr="004C0BD2">
              <w:t>and then cancelled due to SWE cuts.  BGen Huddleston stated that</w:t>
            </w:r>
            <w:r w:rsidR="00EB1F74" w:rsidRPr="004C0BD2">
              <w:t xml:space="preserve"> </w:t>
            </w:r>
            <w:r w:rsidR="00795CD9" w:rsidRPr="004C0BD2">
              <w:t xml:space="preserve">there have been no cuts </w:t>
            </w:r>
            <w:r w:rsidR="00EB1F74" w:rsidRPr="004C0BD2">
              <w:t xml:space="preserve">and that he’ll contact Col B.S. Cook, 14 WComd, </w:t>
            </w:r>
            <w:r w:rsidR="00EB0AFD">
              <w:t>for more info.</w:t>
            </w:r>
            <w:r w:rsidR="007F656D" w:rsidRPr="004C0BD2">
              <w:t xml:space="preserve">  </w:t>
            </w:r>
            <w:r w:rsidR="00BA6C14" w:rsidRPr="004C0BD2">
              <w:t xml:space="preserve"> </w:t>
            </w:r>
          </w:p>
          <w:p w14:paraId="4A22E635" w14:textId="77777777" w:rsidR="000E7C9F" w:rsidRPr="004C0BD2" w:rsidRDefault="000E7C9F" w:rsidP="000E7C9F">
            <w:pPr>
              <w:jc w:val="both"/>
            </w:pPr>
          </w:p>
          <w:p w14:paraId="37E66E4C" w14:textId="77777777" w:rsidR="000E7C9F" w:rsidRPr="00D90CF7" w:rsidRDefault="000E7C9F" w:rsidP="000E7C9F">
            <w:pPr>
              <w:jc w:val="both"/>
              <w:rPr>
                <w:b/>
                <w:u w:val="single"/>
              </w:rPr>
            </w:pPr>
            <w:r w:rsidRPr="00D90CF7">
              <w:rPr>
                <w:b/>
                <w:u w:val="single"/>
              </w:rPr>
              <w:t>CIVILIAN WORKFORCE UPDATES</w:t>
            </w:r>
          </w:p>
          <w:p w14:paraId="1E223ACB" w14:textId="77777777" w:rsidR="000E7C9F" w:rsidRDefault="000E7C9F" w:rsidP="000E7C9F">
            <w:pPr>
              <w:jc w:val="both"/>
            </w:pPr>
          </w:p>
          <w:p w14:paraId="23E1FAA4" w14:textId="77777777" w:rsidR="004D28E5" w:rsidRDefault="00216534" w:rsidP="000E7C9F">
            <w:pPr>
              <w:jc w:val="both"/>
            </w:pPr>
            <w:r w:rsidRPr="00EB0AFD">
              <w:t>7</w:t>
            </w:r>
            <w:r w:rsidR="000E7C9F">
              <w:t>.</w:t>
            </w:r>
            <w:r w:rsidR="000E7C9F">
              <w:tab/>
            </w:r>
            <w:r w:rsidR="000E7C9F" w:rsidRPr="00D5235B">
              <w:rPr>
                <w:u w:val="single"/>
              </w:rPr>
              <w:t>Classification Updates (CS to IT mapping blitz)</w:t>
            </w:r>
            <w:r w:rsidR="00EC34B0">
              <w:t xml:space="preserve">: </w:t>
            </w:r>
            <w:r w:rsidR="00BB3C20">
              <w:t xml:space="preserve">Ms. McIntosh </w:t>
            </w:r>
            <w:r w:rsidR="00EC34B0">
              <w:t xml:space="preserve">noted </w:t>
            </w:r>
            <w:r w:rsidR="00BB3C20">
              <w:t xml:space="preserve">that the unsubstantiated vacancy rate for the RCAF is 6%, the mapping rate for the RCAF is 65%, there </w:t>
            </w:r>
            <w:r w:rsidR="00BB3C20">
              <w:lastRenderedPageBreak/>
              <w:t xml:space="preserve">are 20 open classification requests in the system, the CS to IT </w:t>
            </w:r>
            <w:r w:rsidR="00DE12E3">
              <w:t xml:space="preserve">Classification </w:t>
            </w:r>
            <w:r w:rsidR="00BB3C20">
              <w:t xml:space="preserve">Conversion timelines are still on track for Dec 20, Mapping Blitz 3 is on hold, and </w:t>
            </w:r>
            <w:r w:rsidR="005E5BA7">
              <w:t>DCCO business during the BCP continue</w:t>
            </w:r>
            <w:r w:rsidR="00D53466">
              <w:t>s</w:t>
            </w:r>
            <w:r w:rsidR="005E5BA7">
              <w:t xml:space="preserve"> as normal as possible</w:t>
            </w:r>
            <w:r w:rsidR="00D53466">
              <w:t xml:space="preserve"> (some operational work has been delayed)</w:t>
            </w:r>
            <w:r w:rsidR="005E5BA7">
              <w:t>.</w:t>
            </w:r>
          </w:p>
          <w:p w14:paraId="0974C091" w14:textId="77777777" w:rsidR="004D28E5" w:rsidRDefault="004D28E5" w:rsidP="000E7C9F">
            <w:pPr>
              <w:jc w:val="both"/>
            </w:pPr>
          </w:p>
          <w:p w14:paraId="223647C7" w14:textId="1992CEF6" w:rsidR="000E7C9F" w:rsidRDefault="004D28E5" w:rsidP="000E7C9F">
            <w:pPr>
              <w:jc w:val="both"/>
            </w:pPr>
            <w:r>
              <w:t>8.</w:t>
            </w:r>
            <w:r>
              <w:tab/>
              <w:t xml:space="preserve">BGen Huddleston stated that LCol Ingimundarson, as the 1 CAD Action Officer for CS mapping, will contact DCCO to discuss this issue.  </w:t>
            </w:r>
            <w:r w:rsidR="005E5BA7">
              <w:t xml:space="preserve"> </w:t>
            </w:r>
          </w:p>
          <w:p w14:paraId="176C6274" w14:textId="77777777" w:rsidR="000E7C9F" w:rsidRDefault="000E7C9F" w:rsidP="000E7C9F">
            <w:pPr>
              <w:jc w:val="both"/>
            </w:pPr>
          </w:p>
          <w:p w14:paraId="3409C8B8" w14:textId="55C60BBD" w:rsidR="000E7C9F" w:rsidRDefault="00274A49" w:rsidP="000E7C9F">
            <w:pPr>
              <w:jc w:val="both"/>
            </w:pPr>
            <w:r>
              <w:t>9</w:t>
            </w:r>
            <w:r w:rsidR="000E7C9F">
              <w:t>.</w:t>
            </w:r>
            <w:r w:rsidR="000E7C9F">
              <w:tab/>
            </w:r>
            <w:r w:rsidR="000E7C9F" w:rsidRPr="00D5235B">
              <w:rPr>
                <w:u w:val="single"/>
              </w:rPr>
              <w:t>Staffing</w:t>
            </w:r>
            <w:r w:rsidR="000E7C9F">
              <w:t>:</w:t>
            </w:r>
            <w:r>
              <w:t xml:space="preserve"> Ms. Hallick stated that the Staffing Team </w:t>
            </w:r>
            <w:r w:rsidR="00756715">
              <w:t>has regained their capacity to work on all staffing files, including completing those that had been identified as critical.</w:t>
            </w:r>
            <w:r w:rsidR="002134C1">
              <w:t xml:space="preserve">  Direction is pending on returning to the use of the Prioritization Tool that had been distributed to all Wings.</w:t>
            </w:r>
          </w:p>
          <w:p w14:paraId="766606BE" w14:textId="77777777" w:rsidR="000E7C9F" w:rsidRDefault="000E7C9F" w:rsidP="000E7C9F">
            <w:pPr>
              <w:jc w:val="both"/>
            </w:pPr>
          </w:p>
          <w:p w14:paraId="431DA74D" w14:textId="413D1C0C" w:rsidR="000E7C9F" w:rsidRDefault="00D46855" w:rsidP="000E7C9F">
            <w:pPr>
              <w:jc w:val="both"/>
            </w:pPr>
            <w:r>
              <w:t>10</w:t>
            </w:r>
            <w:r w:rsidR="000E7C9F">
              <w:t>.</w:t>
            </w:r>
            <w:r w:rsidR="000E7C9F">
              <w:tab/>
            </w:r>
            <w:r w:rsidR="000E7C9F" w:rsidRPr="00D5235B">
              <w:rPr>
                <w:u w:val="single"/>
              </w:rPr>
              <w:t>Public Service Performance Agreements</w:t>
            </w:r>
            <w:r w:rsidR="000E7C9F">
              <w:t>:</w:t>
            </w:r>
            <w:r>
              <w:t xml:space="preserve"> Ms. Hallick stated that the TBS has suspended the deadline for the completion of 19/20 employee performance reviews and recommended, instead, that managers establish interim agreements with employees to help clarify work objectives and priorities.</w:t>
            </w:r>
            <w:r w:rsidR="002134C1">
              <w:t xml:space="preserve"> Further guidance is expected as soon as access to PSPM App is restored.</w:t>
            </w:r>
          </w:p>
          <w:p w14:paraId="63A80D9C" w14:textId="77777777" w:rsidR="000E7C9F" w:rsidRPr="00D5235B" w:rsidRDefault="000E7C9F" w:rsidP="000E7C9F">
            <w:pPr>
              <w:jc w:val="both"/>
            </w:pPr>
          </w:p>
          <w:p w14:paraId="411F154E" w14:textId="77777777" w:rsidR="000E7C9F" w:rsidRPr="00D90CF7" w:rsidRDefault="000E7C9F" w:rsidP="000E7C9F">
            <w:pPr>
              <w:jc w:val="both"/>
              <w:rPr>
                <w:b/>
                <w:u w:val="single"/>
              </w:rPr>
            </w:pPr>
            <w:r w:rsidRPr="00D90CF7">
              <w:rPr>
                <w:b/>
                <w:u w:val="single"/>
              </w:rPr>
              <w:t>NEW BUSINESS</w:t>
            </w:r>
          </w:p>
          <w:p w14:paraId="60811FEF" w14:textId="77777777" w:rsidR="000E7C9F" w:rsidRDefault="000E7C9F" w:rsidP="000E7C9F">
            <w:pPr>
              <w:jc w:val="both"/>
            </w:pPr>
          </w:p>
          <w:p w14:paraId="0EB10596" w14:textId="22DE75D7" w:rsidR="00047971" w:rsidRDefault="004D116B" w:rsidP="000E7C9F">
            <w:pPr>
              <w:jc w:val="both"/>
            </w:pPr>
            <w:r w:rsidRPr="00C35A53">
              <w:t>11</w:t>
            </w:r>
            <w:r w:rsidR="000E7C9F">
              <w:t>.</w:t>
            </w:r>
            <w:r w:rsidR="000E7C9F">
              <w:tab/>
            </w:r>
            <w:r w:rsidR="000E7C9F" w:rsidRPr="00E84E23">
              <w:rPr>
                <w:u w:val="single"/>
              </w:rPr>
              <w:t>RCAF, 1 CAD, and 2 CAD BRPs</w:t>
            </w:r>
            <w:r w:rsidR="000E7C9F">
              <w:t>:</w:t>
            </w:r>
            <w:r>
              <w:t xml:space="preserve"> In light of three concerns expressed through Ms. Simcoe the previous week, BGen Huddleston </w:t>
            </w:r>
            <w:r w:rsidR="00C35A53">
              <w:t xml:space="preserve">first </w:t>
            </w:r>
            <w:r>
              <w:t>outlined the approach 1 CAD took to BCP 1</w:t>
            </w:r>
            <w:r w:rsidR="0028708C">
              <w:t xml:space="preserve"> and the approach</w:t>
            </w:r>
            <w:r w:rsidR="00A82318">
              <w:t xml:space="preserve"> being taken currently.  </w:t>
            </w:r>
            <w:r w:rsidR="00C83967">
              <w:t>Amongst other things, h</w:t>
            </w:r>
            <w:r w:rsidR="00A82318">
              <w:t>e explained that in early Feb, they determined who in the</w:t>
            </w:r>
            <w:r w:rsidR="00C35A53">
              <w:t>ir</w:t>
            </w:r>
            <w:r w:rsidR="00A82318">
              <w:t xml:space="preserve"> work force filled critical/essential functions</w:t>
            </w:r>
            <w:r w:rsidR="00762067">
              <w:t xml:space="preserve"> </w:t>
            </w:r>
            <w:r w:rsidR="00A82318">
              <w:t xml:space="preserve">at that </w:t>
            </w:r>
            <w:r w:rsidR="00B17725">
              <w:t xml:space="preserve">specific </w:t>
            </w:r>
            <w:r w:rsidR="00A82318">
              <w:t>time but, given 1 CAD’s mission and the ever-changing environment in which it works, these numbers were never (and could never be</w:t>
            </w:r>
            <w:r w:rsidR="006C18FB">
              <w:t xml:space="preserve">) </w:t>
            </w:r>
            <w:r w:rsidR="00B17725">
              <w:t>static</w:t>
            </w:r>
            <w:r w:rsidR="006C18FB">
              <w:t xml:space="preserve">.  He went on to explain that, given </w:t>
            </w:r>
            <w:r w:rsidR="00B17725">
              <w:t>its</w:t>
            </w:r>
            <w:r w:rsidR="006C18FB">
              <w:t xml:space="preserve"> mission, resumption of work direction </w:t>
            </w:r>
            <w:r w:rsidR="002134C1">
              <w:t xml:space="preserve">that Stage 2 should not start </w:t>
            </w:r>
            <w:r w:rsidR="006C18FB">
              <w:t>‘no</w:t>
            </w:r>
            <w:r w:rsidR="002134C1">
              <w:t xml:space="preserve">t before </w:t>
            </w:r>
            <w:r w:rsidR="00B27B96">
              <w:t>01</w:t>
            </w:r>
            <w:r w:rsidR="00DA7F5F">
              <w:t xml:space="preserve"> Jun 20’ does not apply to 1 CAD. </w:t>
            </w:r>
            <w:r w:rsidR="002134C1">
              <w:t>This statement assumes that we are in Stage 1, when in fact most of 1 CAD is currently operating in Stage 3.</w:t>
            </w:r>
            <w:r w:rsidR="00DA7F5F">
              <w:t xml:space="preserve"> He stated that the concerns expressed </w:t>
            </w:r>
            <w:r w:rsidR="00B17725">
              <w:t xml:space="preserve">through Ms. Simcoe </w:t>
            </w:r>
            <w:r w:rsidR="00DA7F5F">
              <w:t xml:space="preserve">the previous week </w:t>
            </w:r>
            <w:r w:rsidR="002134C1">
              <w:t>appear to have been</w:t>
            </w:r>
            <w:r w:rsidR="00DA7F5F">
              <w:t xml:space="preserve"> the result of manager direction contrary to his own and requested that </w:t>
            </w:r>
            <w:r w:rsidR="00B17725">
              <w:t xml:space="preserve">she </w:t>
            </w:r>
            <w:r w:rsidR="00DA7F5F">
              <w:t>provide Col Barton with the names of those providing this direction so that they can be addressed directly.</w:t>
            </w:r>
          </w:p>
          <w:p w14:paraId="24A2DE47" w14:textId="77777777" w:rsidR="00047971" w:rsidRDefault="00047971" w:rsidP="000E7C9F">
            <w:pPr>
              <w:jc w:val="both"/>
            </w:pPr>
          </w:p>
          <w:p w14:paraId="059B7AE9" w14:textId="11131741" w:rsidR="00003A94" w:rsidRDefault="00047971" w:rsidP="000E7C9F">
            <w:pPr>
              <w:jc w:val="both"/>
            </w:pPr>
            <w:r>
              <w:t>12.</w:t>
            </w:r>
            <w:r>
              <w:tab/>
              <w:t xml:space="preserve">Ms. Simcoe requested clarification on two of BGen Huddleston’s preceding comments (lowest percentage of work </w:t>
            </w:r>
            <w:r w:rsidR="00C83967">
              <w:t>force coming into work (20-25%) and</w:t>
            </w:r>
            <w:r>
              <w:t xml:space="preserve"> current stage of </w:t>
            </w:r>
            <w:r>
              <w:lastRenderedPageBreak/>
              <w:t>BRP (</w:t>
            </w:r>
            <w:r w:rsidR="002134C1">
              <w:t xml:space="preserve">Stage </w:t>
            </w:r>
            <w:r>
              <w:t>3</w:t>
            </w:r>
            <w:r w:rsidR="002134C1">
              <w:t xml:space="preserve"> versus Stage 1</w:t>
            </w:r>
            <w:r>
              <w:t xml:space="preserve">)).  BGen Huddleston </w:t>
            </w:r>
            <w:r w:rsidR="00C83967">
              <w:t>reiterate</w:t>
            </w:r>
            <w:r>
              <w:t>d that each L1 (RCAF Comd) is authorized to work within their A</w:t>
            </w:r>
            <w:r w:rsidR="004F0C05">
              <w:t>O</w:t>
            </w:r>
            <w:r>
              <w:t>R to execute the</w:t>
            </w:r>
            <w:r w:rsidR="00933709">
              <w:t>ir</w:t>
            </w:r>
            <w:r>
              <w:t xml:space="preserve"> mission; 1 CAD has needed to work flexibly in order to execute their</w:t>
            </w:r>
            <w:r w:rsidR="00933709">
              <w:t>s</w:t>
            </w:r>
            <w:r>
              <w:t xml:space="preserve">.  </w:t>
            </w:r>
            <w:r w:rsidR="00933709">
              <w:t>He stated that n</w:t>
            </w:r>
            <w:r>
              <w:t xml:space="preserve">on-critical/non-essential workers have not been directed to return to work </w:t>
            </w:r>
            <w:r w:rsidR="00933709">
              <w:t xml:space="preserve">full-time </w:t>
            </w:r>
            <w:r>
              <w:t xml:space="preserve">and again requested </w:t>
            </w:r>
            <w:r w:rsidR="00933709">
              <w:t xml:space="preserve">that she provide Col Barton with </w:t>
            </w:r>
            <w:r>
              <w:t xml:space="preserve">the names of those </w:t>
            </w:r>
            <w:r w:rsidR="00933709">
              <w:t xml:space="preserve">providing </w:t>
            </w:r>
            <w:r>
              <w:t>this</w:t>
            </w:r>
            <w:r w:rsidR="00933709">
              <w:t xml:space="preserve"> direction</w:t>
            </w:r>
            <w:r>
              <w:t>.  Ms. Simcoe stated that she’ll try to get more info for him.</w:t>
            </w:r>
          </w:p>
          <w:p w14:paraId="48CA4120" w14:textId="77777777" w:rsidR="00933709" w:rsidRDefault="00933709" w:rsidP="000E7C9F">
            <w:pPr>
              <w:jc w:val="both"/>
            </w:pPr>
          </w:p>
          <w:p w14:paraId="122419A2" w14:textId="7C51866C" w:rsidR="00FA57A9" w:rsidRDefault="00003A94" w:rsidP="000E7C9F">
            <w:pPr>
              <w:jc w:val="both"/>
            </w:pPr>
            <w:r>
              <w:t>1</w:t>
            </w:r>
            <w:r w:rsidR="001E7BB0">
              <w:t>3</w:t>
            </w:r>
            <w:r>
              <w:t>.</w:t>
            </w:r>
            <w:r>
              <w:tab/>
              <w:t>M</w:t>
            </w:r>
            <w:r w:rsidR="001E7BB0">
              <w:t xml:space="preserve">r. Miller suggested that better comms </w:t>
            </w:r>
            <w:r w:rsidR="00FB06A3">
              <w:t>with</w:t>
            </w:r>
            <w:r w:rsidR="001E7BB0">
              <w:t xml:space="preserve"> senior union leadership</w:t>
            </w:r>
            <w:r w:rsidR="00FB06A3">
              <w:t>,</w:t>
            </w:r>
            <w:r w:rsidR="001E7BB0">
              <w:t xml:space="preserve"> so that they can have informed </w:t>
            </w:r>
            <w:r w:rsidR="00FB06A3">
              <w:t xml:space="preserve">understanding and </w:t>
            </w:r>
            <w:r w:rsidR="001E7BB0">
              <w:t>opinion</w:t>
            </w:r>
            <w:r w:rsidR="005326A4">
              <w:t>s</w:t>
            </w:r>
            <w:r w:rsidR="001E7BB0">
              <w:t xml:space="preserve"> when the</w:t>
            </w:r>
            <w:r w:rsidR="00FB06A3">
              <w:t xml:space="preserve">ir members </w:t>
            </w:r>
            <w:r w:rsidR="001E7BB0">
              <w:t xml:space="preserve">come to them with </w:t>
            </w:r>
            <w:r w:rsidR="00FB06A3">
              <w:t xml:space="preserve">concerns and </w:t>
            </w:r>
            <w:r w:rsidR="001E7BB0">
              <w:t>questions</w:t>
            </w:r>
            <w:r w:rsidR="00FB06A3">
              <w:t>, w</w:t>
            </w:r>
            <w:r w:rsidR="001E7BB0">
              <w:t xml:space="preserve">ould be valuable in the future.  BGen Huddleston </w:t>
            </w:r>
            <w:r w:rsidR="00B8322E">
              <w:t>supported this suggestion</w:t>
            </w:r>
            <w:r w:rsidR="003D0EF3">
              <w:t>, directed Col Barton to provide current information to UMCC members</w:t>
            </w:r>
            <w:r w:rsidR="00B8322E">
              <w:t xml:space="preserve"> </w:t>
            </w:r>
            <w:r w:rsidR="001E7BB0">
              <w:t xml:space="preserve">and </w:t>
            </w:r>
            <w:r w:rsidR="00FB06A3">
              <w:t>stated that he</w:t>
            </w:r>
            <w:r w:rsidR="002134C1">
              <w:t xml:space="preserve"> woul</w:t>
            </w:r>
            <w:r w:rsidR="00FB06A3">
              <w:t xml:space="preserve">d </w:t>
            </w:r>
            <w:r w:rsidR="001E7BB0">
              <w:t xml:space="preserve">attempt to convey </w:t>
            </w:r>
            <w:r w:rsidR="00FB06A3">
              <w:t xml:space="preserve">1 CAD </w:t>
            </w:r>
            <w:r w:rsidR="001E7BB0">
              <w:t>messaging more clearly in the future.</w:t>
            </w:r>
          </w:p>
          <w:p w14:paraId="7EE42D08" w14:textId="77777777" w:rsidR="00FA57A9" w:rsidRDefault="00FA57A9" w:rsidP="000E7C9F">
            <w:pPr>
              <w:jc w:val="both"/>
            </w:pPr>
          </w:p>
          <w:p w14:paraId="108E7153" w14:textId="6160BA2D" w:rsidR="00FE7027" w:rsidRDefault="00FA57A9" w:rsidP="000E7C9F">
            <w:pPr>
              <w:jc w:val="both"/>
            </w:pPr>
            <w:r>
              <w:t>14.</w:t>
            </w:r>
            <w:r>
              <w:tab/>
              <w:t xml:space="preserve">Mr. Journeay suggested that Health and Safety committees also be </w:t>
            </w:r>
            <w:r w:rsidR="00F94B5F">
              <w:t>communicated with</w:t>
            </w:r>
            <w:r w:rsidR="002134C1">
              <w:t>,</w:t>
            </w:r>
            <w:r w:rsidR="00F94B5F">
              <w:t xml:space="preserve"> </w:t>
            </w:r>
            <w:r>
              <w:t xml:space="preserve">through </w:t>
            </w:r>
            <w:r w:rsidR="00762067">
              <w:t xml:space="preserve">their respective </w:t>
            </w:r>
            <w:r>
              <w:t xml:space="preserve">WComds.  BGen Huddleston </w:t>
            </w:r>
            <w:r w:rsidR="00762067">
              <w:t xml:space="preserve">supported this suggestion and </w:t>
            </w:r>
            <w:r>
              <w:t xml:space="preserve">requested that Col Barton </w:t>
            </w:r>
            <w:r w:rsidR="00762067">
              <w:t xml:space="preserve">contact the </w:t>
            </w:r>
            <w:r>
              <w:t xml:space="preserve">WComds to ensure that their committees are working on </w:t>
            </w:r>
            <w:r w:rsidR="00762067">
              <w:t xml:space="preserve">creating </w:t>
            </w:r>
            <w:r>
              <w:t>safe work place</w:t>
            </w:r>
            <w:r w:rsidR="00762067">
              <w:t>s</w:t>
            </w:r>
            <w:r>
              <w:t>.  Col Barton s</w:t>
            </w:r>
            <w:r w:rsidR="004067D5">
              <w:t xml:space="preserve">tated </w:t>
            </w:r>
            <w:r w:rsidR="002134C1">
              <w:t xml:space="preserve">that he’ll first contact </w:t>
            </w:r>
            <w:r>
              <w:t>Nicole</w:t>
            </w:r>
            <w:r w:rsidR="002134C1">
              <w:t xml:space="preserve"> Stoddart (Div General Safety)</w:t>
            </w:r>
            <w:r>
              <w:t xml:space="preserve"> for more info.</w:t>
            </w:r>
          </w:p>
          <w:p w14:paraId="29FDFCA8" w14:textId="77777777" w:rsidR="00FE7027" w:rsidRDefault="00FE7027" w:rsidP="000E7C9F">
            <w:pPr>
              <w:jc w:val="both"/>
            </w:pPr>
          </w:p>
          <w:p w14:paraId="54B3026B" w14:textId="2D2F1748" w:rsidR="000E7C9F" w:rsidRDefault="00FE7027" w:rsidP="000E7C9F">
            <w:pPr>
              <w:jc w:val="both"/>
            </w:pPr>
            <w:r>
              <w:t>15.</w:t>
            </w:r>
            <w:r>
              <w:tab/>
              <w:t>BGen Huddleston stated that he’d commit to sharing</w:t>
            </w:r>
            <w:r w:rsidR="00743163">
              <w:t xml:space="preserve"> 1 CAD p</w:t>
            </w:r>
            <w:r>
              <w:t>lanning efforts/products with the attendees and respond to any concerns/questions that might result.</w:t>
            </w:r>
            <w:r w:rsidR="001E7BB0">
              <w:t xml:space="preserve"> </w:t>
            </w:r>
            <w:r w:rsidR="00047971">
              <w:t xml:space="preserve"> </w:t>
            </w:r>
            <w:r w:rsidR="0028708C">
              <w:t xml:space="preserve"> </w:t>
            </w:r>
          </w:p>
          <w:p w14:paraId="7270A09B" w14:textId="77777777" w:rsidR="000E7C9F" w:rsidRPr="00E84E23" w:rsidRDefault="000E7C9F" w:rsidP="000E7C9F">
            <w:pPr>
              <w:jc w:val="both"/>
            </w:pPr>
          </w:p>
          <w:p w14:paraId="65CE3D10" w14:textId="77777777" w:rsidR="000E7C9F" w:rsidRPr="00D90CF7" w:rsidRDefault="000E7C9F" w:rsidP="000E7C9F">
            <w:pPr>
              <w:jc w:val="both"/>
              <w:rPr>
                <w:b/>
                <w:u w:val="single"/>
              </w:rPr>
            </w:pPr>
            <w:r w:rsidRPr="00D90CF7">
              <w:rPr>
                <w:b/>
                <w:u w:val="single"/>
              </w:rPr>
              <w:t>ROUNDTABLE DISCUSSIONS</w:t>
            </w:r>
          </w:p>
          <w:p w14:paraId="3409783D" w14:textId="77777777" w:rsidR="000E7C9F" w:rsidRDefault="000E7C9F" w:rsidP="000E7C9F">
            <w:pPr>
              <w:jc w:val="both"/>
            </w:pPr>
          </w:p>
          <w:p w14:paraId="6A568570" w14:textId="245AEB50" w:rsidR="000E7C9F" w:rsidRDefault="00851030" w:rsidP="000E7C9F">
            <w:pPr>
              <w:jc w:val="both"/>
            </w:pPr>
            <w:r>
              <w:t>16.</w:t>
            </w:r>
            <w:r>
              <w:tab/>
            </w:r>
            <w:r w:rsidR="00157934">
              <w:t xml:space="preserve">Ms. Simcoe </w:t>
            </w:r>
            <w:r w:rsidR="00A060AD">
              <w:t xml:space="preserve">and Mr. Miller </w:t>
            </w:r>
            <w:r w:rsidR="00255E54">
              <w:t>asked if management</w:t>
            </w:r>
            <w:r w:rsidR="00222569">
              <w:t xml:space="preserve"> </w:t>
            </w:r>
            <w:r w:rsidR="00255E54">
              <w:t xml:space="preserve">has been directed in any way </w:t>
            </w:r>
            <w:r w:rsidR="00222569">
              <w:t xml:space="preserve">on </w:t>
            </w:r>
            <w:r w:rsidR="00255E54">
              <w:t>how to deal with 699 leave.  Mr. Girard stated that this info is located on the HR Go app</w:t>
            </w:r>
            <w:r w:rsidR="00222569">
              <w:t xml:space="preserve"> but, given the complexity of the pandemic, some issues </w:t>
            </w:r>
            <w:r w:rsidR="00255E54">
              <w:t xml:space="preserve">could be </w:t>
            </w:r>
            <w:r w:rsidR="00222569">
              <w:t xml:space="preserve">best </w:t>
            </w:r>
            <w:r w:rsidR="00255E54">
              <w:t>addressed on an individual basis.</w:t>
            </w:r>
          </w:p>
          <w:p w14:paraId="2ACC30EF" w14:textId="77777777" w:rsidR="00F16A05" w:rsidRDefault="00F16A05" w:rsidP="000E7C9F">
            <w:pPr>
              <w:jc w:val="both"/>
            </w:pPr>
          </w:p>
          <w:p w14:paraId="767E14D1" w14:textId="31D79356" w:rsidR="00F16A05" w:rsidRDefault="00F16A05" w:rsidP="000E7C9F">
            <w:pPr>
              <w:jc w:val="both"/>
            </w:pPr>
            <w:r>
              <w:t>17.</w:t>
            </w:r>
            <w:r>
              <w:tab/>
              <w:t>Mr. Miller asked to convey a message from IMP members; that being that the relationship with the</w:t>
            </w:r>
            <w:r w:rsidR="00E701C9">
              <w:t>ir</w:t>
            </w:r>
            <w:r>
              <w:t xml:space="preserve"> contracto</w:t>
            </w:r>
            <w:r w:rsidR="00E701C9">
              <w:t>r is less than perfect and that</w:t>
            </w:r>
            <w:r>
              <w:t xml:space="preserve"> if a second </w:t>
            </w:r>
            <w:r w:rsidR="00E701C9">
              <w:t xml:space="preserve">wave of </w:t>
            </w:r>
            <w:r>
              <w:t>COVID-19</w:t>
            </w:r>
            <w:r w:rsidR="00E701C9">
              <w:t xml:space="preserve"> was to make its way into their work site, this </w:t>
            </w:r>
            <w:r>
              <w:t>could have an impact on ops.</w:t>
            </w:r>
            <w:r w:rsidR="00E701C9">
              <w:t xml:space="preserve">  It was suggested that this situation could require oversight.  </w:t>
            </w:r>
            <w:r>
              <w:t>BGen Huddleston stated that he’ll contact the three WComds on the east coast for more info.</w:t>
            </w:r>
          </w:p>
          <w:p w14:paraId="144A0C41" w14:textId="77777777" w:rsidR="000E7C9F" w:rsidRPr="00B54B48" w:rsidRDefault="000E7C9F" w:rsidP="000E7C9F">
            <w:pPr>
              <w:jc w:val="both"/>
            </w:pPr>
          </w:p>
          <w:p w14:paraId="363C268E" w14:textId="77777777" w:rsidR="00E701C9" w:rsidRDefault="00E701C9" w:rsidP="000E7C9F">
            <w:pPr>
              <w:jc w:val="both"/>
              <w:rPr>
                <w:b/>
                <w:u w:val="single"/>
              </w:rPr>
            </w:pPr>
          </w:p>
          <w:p w14:paraId="3C9FE709" w14:textId="77777777" w:rsidR="00E701C9" w:rsidRDefault="00E701C9" w:rsidP="000E7C9F">
            <w:pPr>
              <w:jc w:val="both"/>
              <w:rPr>
                <w:b/>
                <w:u w:val="single"/>
              </w:rPr>
            </w:pPr>
          </w:p>
          <w:p w14:paraId="5D6F08C1" w14:textId="77777777" w:rsidR="00E701C9" w:rsidRDefault="00E701C9" w:rsidP="000E7C9F">
            <w:pPr>
              <w:jc w:val="both"/>
              <w:rPr>
                <w:b/>
                <w:u w:val="single"/>
              </w:rPr>
            </w:pPr>
          </w:p>
          <w:p w14:paraId="07AFAEB5" w14:textId="77777777" w:rsidR="00E701C9" w:rsidRDefault="00E701C9" w:rsidP="000E7C9F">
            <w:pPr>
              <w:jc w:val="both"/>
              <w:rPr>
                <w:b/>
                <w:u w:val="single"/>
              </w:rPr>
            </w:pPr>
          </w:p>
          <w:p w14:paraId="77C4E909" w14:textId="77777777" w:rsidR="000E7C9F" w:rsidRPr="00D90CF7" w:rsidRDefault="000E7C9F" w:rsidP="000E7C9F">
            <w:pPr>
              <w:jc w:val="both"/>
              <w:rPr>
                <w:b/>
                <w:u w:val="single"/>
              </w:rPr>
            </w:pPr>
            <w:r w:rsidRPr="00D90CF7">
              <w:rPr>
                <w:b/>
                <w:u w:val="single"/>
              </w:rPr>
              <w:t xml:space="preserve">CLOSING REMARKS/ADJOURNMENT </w:t>
            </w:r>
          </w:p>
          <w:p w14:paraId="582CECCA" w14:textId="77777777" w:rsidR="000E7C9F" w:rsidRDefault="000E7C9F" w:rsidP="000E7C9F">
            <w:pPr>
              <w:jc w:val="both"/>
            </w:pPr>
          </w:p>
          <w:p w14:paraId="15948F73" w14:textId="67E15531" w:rsidR="000E7C9F" w:rsidRPr="000E7C9F" w:rsidRDefault="00F16A05" w:rsidP="00D90CF7">
            <w:pPr>
              <w:jc w:val="both"/>
              <w:rPr>
                <w:u w:val="single"/>
              </w:rPr>
            </w:pPr>
            <w:r>
              <w:t>18</w:t>
            </w:r>
            <w:r w:rsidR="000E7C9F">
              <w:t>.</w:t>
            </w:r>
            <w:r w:rsidR="000E7C9F">
              <w:tab/>
              <w:t>The Co-Chairs thanked the attendees for their time and adjourned the meeting at 14:35.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23573D" w14:textId="77777777" w:rsidR="00D90CF7" w:rsidRDefault="00D90CF7" w:rsidP="000E7C9F">
            <w:pPr>
              <w:jc w:val="both"/>
            </w:pPr>
          </w:p>
          <w:p w14:paraId="2AD67C61" w14:textId="77777777" w:rsidR="00B5543B" w:rsidRDefault="00B5543B" w:rsidP="000E7C9F">
            <w:pPr>
              <w:jc w:val="both"/>
            </w:pPr>
          </w:p>
          <w:p w14:paraId="016E5814" w14:textId="77777777" w:rsidR="00B5543B" w:rsidRDefault="00B5543B" w:rsidP="000E7C9F">
            <w:pPr>
              <w:jc w:val="both"/>
            </w:pPr>
          </w:p>
          <w:p w14:paraId="0135ABA5" w14:textId="77777777" w:rsidR="00B5543B" w:rsidRDefault="00B5543B" w:rsidP="000E7C9F">
            <w:pPr>
              <w:jc w:val="both"/>
            </w:pPr>
          </w:p>
          <w:p w14:paraId="03068B26" w14:textId="77777777" w:rsidR="00B5543B" w:rsidRDefault="00B5543B" w:rsidP="000E7C9F">
            <w:pPr>
              <w:jc w:val="both"/>
            </w:pPr>
          </w:p>
          <w:p w14:paraId="2D14E43E" w14:textId="77777777" w:rsidR="00B5543B" w:rsidRDefault="00B5543B" w:rsidP="000E7C9F">
            <w:pPr>
              <w:jc w:val="both"/>
            </w:pPr>
          </w:p>
          <w:p w14:paraId="1584E8E7" w14:textId="77777777" w:rsidR="00B5543B" w:rsidRDefault="00B5543B" w:rsidP="000E7C9F">
            <w:pPr>
              <w:jc w:val="both"/>
            </w:pPr>
          </w:p>
          <w:p w14:paraId="26E7A024" w14:textId="77777777" w:rsidR="00B5543B" w:rsidRDefault="00B5543B" w:rsidP="000E7C9F">
            <w:pPr>
              <w:jc w:val="both"/>
            </w:pPr>
          </w:p>
          <w:p w14:paraId="1EF73DBA" w14:textId="77777777" w:rsidR="00B5543B" w:rsidRDefault="00B5543B" w:rsidP="000E7C9F">
            <w:pPr>
              <w:jc w:val="both"/>
            </w:pPr>
          </w:p>
          <w:p w14:paraId="0E07C856" w14:textId="77777777" w:rsidR="00B5543B" w:rsidRDefault="00B5543B" w:rsidP="000E7C9F">
            <w:pPr>
              <w:jc w:val="both"/>
            </w:pPr>
          </w:p>
          <w:p w14:paraId="5B9D54D2" w14:textId="77777777" w:rsidR="00B5543B" w:rsidRDefault="00B5543B" w:rsidP="000E7C9F">
            <w:pPr>
              <w:jc w:val="both"/>
            </w:pPr>
          </w:p>
          <w:p w14:paraId="3DCBE45D" w14:textId="77777777" w:rsidR="00B5543B" w:rsidRDefault="00B5543B" w:rsidP="000E7C9F">
            <w:pPr>
              <w:jc w:val="both"/>
            </w:pPr>
          </w:p>
          <w:p w14:paraId="5204A916" w14:textId="77777777" w:rsidR="00B5543B" w:rsidRDefault="00B5543B" w:rsidP="000E7C9F">
            <w:pPr>
              <w:jc w:val="both"/>
            </w:pPr>
          </w:p>
          <w:p w14:paraId="17D7A103" w14:textId="77777777" w:rsidR="00B5543B" w:rsidRDefault="00B5543B" w:rsidP="000E7C9F">
            <w:pPr>
              <w:jc w:val="both"/>
            </w:pPr>
          </w:p>
          <w:p w14:paraId="4648B8C5" w14:textId="77777777" w:rsidR="00B5543B" w:rsidRDefault="00B5543B" w:rsidP="000E7C9F">
            <w:pPr>
              <w:jc w:val="both"/>
            </w:pPr>
          </w:p>
          <w:p w14:paraId="6EE53EBF" w14:textId="77777777" w:rsidR="00B5543B" w:rsidRDefault="00B5543B" w:rsidP="000E7C9F">
            <w:pPr>
              <w:jc w:val="both"/>
            </w:pPr>
          </w:p>
          <w:p w14:paraId="64CFF213" w14:textId="77777777" w:rsidR="00745613" w:rsidRDefault="00745613" w:rsidP="000E7C9F">
            <w:pPr>
              <w:jc w:val="both"/>
            </w:pPr>
          </w:p>
          <w:p w14:paraId="6ACCDD3C" w14:textId="77777777" w:rsidR="00B5543B" w:rsidRDefault="00B5543B" w:rsidP="000E7C9F">
            <w:pPr>
              <w:jc w:val="both"/>
            </w:pPr>
            <w:r>
              <w:t>Mr. Girard</w:t>
            </w:r>
          </w:p>
          <w:p w14:paraId="31145018" w14:textId="7EFB700A" w:rsidR="00DC093F" w:rsidRDefault="00DC093F" w:rsidP="000E7C9F">
            <w:pPr>
              <w:jc w:val="both"/>
            </w:pPr>
          </w:p>
          <w:p w14:paraId="735169E7" w14:textId="77777777" w:rsidR="00DC093F" w:rsidRDefault="00DC093F" w:rsidP="000E7C9F">
            <w:pPr>
              <w:jc w:val="both"/>
            </w:pPr>
          </w:p>
          <w:p w14:paraId="1558C42C" w14:textId="77777777" w:rsidR="00DC093F" w:rsidRDefault="00DC093F" w:rsidP="000E7C9F">
            <w:pPr>
              <w:jc w:val="both"/>
            </w:pPr>
          </w:p>
          <w:p w14:paraId="096A8C34" w14:textId="77777777" w:rsidR="00DC093F" w:rsidRDefault="00DC093F" w:rsidP="000E7C9F">
            <w:pPr>
              <w:jc w:val="both"/>
            </w:pPr>
          </w:p>
          <w:p w14:paraId="57914D8D" w14:textId="77777777" w:rsidR="00DC093F" w:rsidRDefault="00DC093F" w:rsidP="000E7C9F">
            <w:pPr>
              <w:jc w:val="both"/>
            </w:pPr>
          </w:p>
          <w:p w14:paraId="7C590FEF" w14:textId="77777777" w:rsidR="00DC093F" w:rsidRDefault="00DC093F" w:rsidP="000E7C9F">
            <w:pPr>
              <w:jc w:val="both"/>
            </w:pPr>
          </w:p>
          <w:p w14:paraId="400C352E" w14:textId="77777777" w:rsidR="00DC093F" w:rsidRDefault="00DC093F" w:rsidP="000E7C9F">
            <w:pPr>
              <w:jc w:val="both"/>
            </w:pPr>
            <w:r>
              <w:t>Col Barton</w:t>
            </w:r>
          </w:p>
          <w:p w14:paraId="2F6107B8" w14:textId="77777777" w:rsidR="007F656D" w:rsidRDefault="007F656D" w:rsidP="000E7C9F">
            <w:pPr>
              <w:jc w:val="both"/>
            </w:pPr>
          </w:p>
          <w:p w14:paraId="3871E7CC" w14:textId="77777777" w:rsidR="007F656D" w:rsidRDefault="007F656D" w:rsidP="000E7C9F">
            <w:pPr>
              <w:jc w:val="both"/>
            </w:pPr>
          </w:p>
          <w:p w14:paraId="04D661AB" w14:textId="77777777" w:rsidR="007F656D" w:rsidRDefault="007F656D" w:rsidP="000E7C9F">
            <w:pPr>
              <w:jc w:val="both"/>
            </w:pPr>
          </w:p>
          <w:p w14:paraId="2F6D8775" w14:textId="77777777" w:rsidR="007F656D" w:rsidRDefault="007F656D" w:rsidP="000E7C9F">
            <w:pPr>
              <w:jc w:val="both"/>
            </w:pPr>
          </w:p>
          <w:p w14:paraId="17F25F09" w14:textId="77777777" w:rsidR="007F656D" w:rsidRDefault="007F656D" w:rsidP="000E7C9F">
            <w:pPr>
              <w:jc w:val="both"/>
            </w:pPr>
          </w:p>
          <w:p w14:paraId="48349357" w14:textId="77777777" w:rsidR="007F656D" w:rsidRDefault="007F656D" w:rsidP="000E7C9F">
            <w:pPr>
              <w:jc w:val="both"/>
            </w:pPr>
          </w:p>
          <w:p w14:paraId="24055DDA" w14:textId="77777777" w:rsidR="007F656D" w:rsidRDefault="007F656D" w:rsidP="000E7C9F">
            <w:pPr>
              <w:jc w:val="both"/>
            </w:pPr>
          </w:p>
          <w:p w14:paraId="301A71B5" w14:textId="77777777" w:rsidR="007F656D" w:rsidRDefault="007F656D" w:rsidP="000E7C9F">
            <w:pPr>
              <w:jc w:val="both"/>
            </w:pPr>
            <w:r>
              <w:t>BGen Huddleston</w:t>
            </w:r>
          </w:p>
          <w:p w14:paraId="01890B64" w14:textId="77777777" w:rsidR="004D28E5" w:rsidRDefault="004D28E5" w:rsidP="000E7C9F">
            <w:pPr>
              <w:jc w:val="both"/>
            </w:pPr>
          </w:p>
          <w:p w14:paraId="0186BE9E" w14:textId="77777777" w:rsidR="004D28E5" w:rsidRDefault="004D28E5" w:rsidP="000E7C9F">
            <w:pPr>
              <w:jc w:val="both"/>
            </w:pPr>
          </w:p>
          <w:p w14:paraId="294B6B39" w14:textId="77777777" w:rsidR="004D28E5" w:rsidRDefault="004D28E5" w:rsidP="000E7C9F">
            <w:pPr>
              <w:jc w:val="both"/>
            </w:pPr>
          </w:p>
          <w:p w14:paraId="4D5D350B" w14:textId="77777777" w:rsidR="004D28E5" w:rsidRDefault="004D28E5" w:rsidP="000E7C9F">
            <w:pPr>
              <w:jc w:val="both"/>
            </w:pPr>
          </w:p>
          <w:p w14:paraId="0BC8D58E" w14:textId="77777777" w:rsidR="004D28E5" w:rsidRDefault="004D28E5" w:rsidP="000E7C9F">
            <w:pPr>
              <w:jc w:val="both"/>
            </w:pPr>
          </w:p>
          <w:p w14:paraId="32B56F9E" w14:textId="77777777" w:rsidR="004D28E5" w:rsidRDefault="004D28E5" w:rsidP="000E7C9F">
            <w:pPr>
              <w:jc w:val="both"/>
            </w:pPr>
          </w:p>
          <w:p w14:paraId="7587E1BA" w14:textId="77777777" w:rsidR="004D28E5" w:rsidRDefault="004D28E5" w:rsidP="000E7C9F">
            <w:pPr>
              <w:jc w:val="both"/>
            </w:pPr>
          </w:p>
          <w:p w14:paraId="78EB9AE5" w14:textId="77777777" w:rsidR="004D28E5" w:rsidRDefault="004D28E5" w:rsidP="000E7C9F">
            <w:pPr>
              <w:jc w:val="both"/>
            </w:pPr>
          </w:p>
          <w:p w14:paraId="01A24CFD" w14:textId="77777777" w:rsidR="004D28E5" w:rsidRDefault="004D28E5" w:rsidP="000E7C9F">
            <w:pPr>
              <w:jc w:val="both"/>
            </w:pPr>
          </w:p>
          <w:p w14:paraId="4A703AE2" w14:textId="77777777" w:rsidR="004D28E5" w:rsidRDefault="004D28E5" w:rsidP="000E7C9F">
            <w:pPr>
              <w:jc w:val="both"/>
            </w:pPr>
          </w:p>
          <w:p w14:paraId="4E8FDA0D" w14:textId="77777777" w:rsidR="004D28E5" w:rsidRDefault="004D28E5" w:rsidP="000E7C9F">
            <w:pPr>
              <w:jc w:val="both"/>
            </w:pPr>
          </w:p>
          <w:p w14:paraId="7FAD03E1" w14:textId="77777777" w:rsidR="004D28E5" w:rsidRDefault="004D28E5" w:rsidP="000E7C9F">
            <w:pPr>
              <w:jc w:val="both"/>
            </w:pPr>
          </w:p>
          <w:p w14:paraId="2B7AC2CE" w14:textId="77777777" w:rsidR="004D28E5" w:rsidRDefault="004D28E5" w:rsidP="000E7C9F">
            <w:pPr>
              <w:jc w:val="both"/>
            </w:pPr>
          </w:p>
          <w:p w14:paraId="1F901A40" w14:textId="77777777" w:rsidR="004D28E5" w:rsidRDefault="004D28E5" w:rsidP="000E7C9F">
            <w:pPr>
              <w:jc w:val="both"/>
            </w:pPr>
          </w:p>
          <w:p w14:paraId="764BD2AD" w14:textId="77777777" w:rsidR="004D28E5" w:rsidRDefault="004D28E5" w:rsidP="000E7C9F">
            <w:pPr>
              <w:jc w:val="both"/>
            </w:pPr>
          </w:p>
          <w:p w14:paraId="55DE3759" w14:textId="77777777" w:rsidR="004D28E5" w:rsidRDefault="004D28E5" w:rsidP="000E7C9F">
            <w:pPr>
              <w:jc w:val="both"/>
            </w:pPr>
          </w:p>
          <w:p w14:paraId="1BF53710" w14:textId="77777777" w:rsidR="00047971" w:rsidRDefault="00047971" w:rsidP="000E7C9F">
            <w:pPr>
              <w:jc w:val="both"/>
            </w:pPr>
          </w:p>
          <w:p w14:paraId="294E2945" w14:textId="77777777" w:rsidR="00047971" w:rsidRDefault="00047971" w:rsidP="000E7C9F">
            <w:pPr>
              <w:jc w:val="both"/>
            </w:pPr>
          </w:p>
          <w:p w14:paraId="4B1C47EE" w14:textId="77777777" w:rsidR="003D0EF3" w:rsidRDefault="003D0EF3" w:rsidP="003D0EF3">
            <w:pPr>
              <w:jc w:val="both"/>
            </w:pPr>
            <w:r>
              <w:t>LCol Ingimundarson</w:t>
            </w:r>
          </w:p>
          <w:p w14:paraId="36920858" w14:textId="77777777" w:rsidR="00047971" w:rsidRDefault="00047971" w:rsidP="000E7C9F">
            <w:pPr>
              <w:jc w:val="both"/>
            </w:pPr>
          </w:p>
          <w:p w14:paraId="1B56EE5D" w14:textId="77777777" w:rsidR="00047971" w:rsidRDefault="00047971" w:rsidP="000E7C9F">
            <w:pPr>
              <w:jc w:val="both"/>
            </w:pPr>
          </w:p>
          <w:p w14:paraId="710329D1" w14:textId="77777777" w:rsidR="00047971" w:rsidRDefault="00047971" w:rsidP="000E7C9F">
            <w:pPr>
              <w:jc w:val="both"/>
            </w:pPr>
          </w:p>
          <w:p w14:paraId="2168346F" w14:textId="77777777" w:rsidR="00047971" w:rsidRDefault="00047971" w:rsidP="000E7C9F">
            <w:pPr>
              <w:jc w:val="both"/>
            </w:pPr>
          </w:p>
          <w:p w14:paraId="35B04364" w14:textId="77777777" w:rsidR="00047971" w:rsidRDefault="00047971" w:rsidP="000E7C9F">
            <w:pPr>
              <w:jc w:val="both"/>
            </w:pPr>
          </w:p>
          <w:p w14:paraId="46162E97" w14:textId="77777777" w:rsidR="00047971" w:rsidRDefault="00047971" w:rsidP="000E7C9F">
            <w:pPr>
              <w:jc w:val="both"/>
            </w:pPr>
          </w:p>
          <w:p w14:paraId="5C0639D6" w14:textId="77777777" w:rsidR="00047971" w:rsidRDefault="00047971" w:rsidP="000E7C9F">
            <w:pPr>
              <w:jc w:val="both"/>
            </w:pPr>
          </w:p>
          <w:p w14:paraId="75E59E8E" w14:textId="77777777" w:rsidR="00047971" w:rsidRDefault="00047971" w:rsidP="000E7C9F">
            <w:pPr>
              <w:jc w:val="both"/>
            </w:pPr>
          </w:p>
          <w:p w14:paraId="0500A94C" w14:textId="77777777" w:rsidR="00047971" w:rsidRDefault="00047971" w:rsidP="000E7C9F">
            <w:pPr>
              <w:jc w:val="both"/>
            </w:pPr>
          </w:p>
          <w:p w14:paraId="056B77E5" w14:textId="77777777" w:rsidR="00047971" w:rsidRDefault="00047971" w:rsidP="000E7C9F">
            <w:pPr>
              <w:jc w:val="both"/>
            </w:pPr>
          </w:p>
          <w:p w14:paraId="06E330E9" w14:textId="77777777" w:rsidR="00047971" w:rsidRDefault="00047971" w:rsidP="000E7C9F">
            <w:pPr>
              <w:jc w:val="both"/>
            </w:pPr>
          </w:p>
          <w:p w14:paraId="54D80E45" w14:textId="77777777" w:rsidR="00047971" w:rsidRDefault="00047971" w:rsidP="000E7C9F">
            <w:pPr>
              <w:jc w:val="both"/>
            </w:pPr>
          </w:p>
          <w:p w14:paraId="7FA84CAC" w14:textId="77777777" w:rsidR="00047971" w:rsidRDefault="00047971" w:rsidP="000E7C9F">
            <w:pPr>
              <w:jc w:val="both"/>
            </w:pPr>
          </w:p>
          <w:p w14:paraId="769259FE" w14:textId="77777777" w:rsidR="00047971" w:rsidRDefault="00047971" w:rsidP="000E7C9F">
            <w:pPr>
              <w:jc w:val="both"/>
            </w:pPr>
          </w:p>
          <w:p w14:paraId="67935AAF" w14:textId="77777777" w:rsidR="00047971" w:rsidRDefault="00047971" w:rsidP="000E7C9F">
            <w:pPr>
              <w:jc w:val="both"/>
            </w:pPr>
          </w:p>
          <w:p w14:paraId="1B0ADDB1" w14:textId="77777777" w:rsidR="00047971" w:rsidRDefault="00047971" w:rsidP="000E7C9F">
            <w:pPr>
              <w:jc w:val="both"/>
            </w:pPr>
          </w:p>
          <w:p w14:paraId="0AE79B48" w14:textId="77777777" w:rsidR="00047971" w:rsidRDefault="00047971" w:rsidP="000E7C9F">
            <w:pPr>
              <w:jc w:val="both"/>
            </w:pPr>
          </w:p>
          <w:p w14:paraId="723CD3AC" w14:textId="77777777" w:rsidR="00047971" w:rsidRDefault="00047971" w:rsidP="000E7C9F">
            <w:pPr>
              <w:jc w:val="both"/>
            </w:pPr>
          </w:p>
          <w:p w14:paraId="2291685E" w14:textId="77777777" w:rsidR="00047971" w:rsidRDefault="00047971" w:rsidP="000E7C9F">
            <w:pPr>
              <w:jc w:val="both"/>
            </w:pPr>
          </w:p>
          <w:p w14:paraId="3F5DB3CB" w14:textId="77777777" w:rsidR="00047971" w:rsidRDefault="00047971" w:rsidP="000E7C9F">
            <w:pPr>
              <w:jc w:val="both"/>
            </w:pPr>
          </w:p>
          <w:p w14:paraId="08C73DD4" w14:textId="77777777" w:rsidR="00047971" w:rsidRDefault="00047971" w:rsidP="000E7C9F">
            <w:pPr>
              <w:jc w:val="both"/>
            </w:pPr>
          </w:p>
          <w:p w14:paraId="5E9BA1A4" w14:textId="77777777" w:rsidR="00047971" w:rsidRDefault="00047971" w:rsidP="000E7C9F">
            <w:pPr>
              <w:jc w:val="both"/>
            </w:pPr>
          </w:p>
          <w:p w14:paraId="1394F031" w14:textId="77777777" w:rsidR="00047971" w:rsidRDefault="00047971" w:rsidP="000E7C9F">
            <w:pPr>
              <w:jc w:val="both"/>
            </w:pPr>
          </w:p>
          <w:p w14:paraId="53CF3295" w14:textId="77777777" w:rsidR="00047971" w:rsidRDefault="00047971" w:rsidP="000E7C9F">
            <w:pPr>
              <w:jc w:val="both"/>
            </w:pPr>
          </w:p>
          <w:p w14:paraId="4ED47377" w14:textId="77777777" w:rsidR="00047971" w:rsidRDefault="00047971" w:rsidP="000E7C9F">
            <w:pPr>
              <w:jc w:val="both"/>
            </w:pPr>
          </w:p>
          <w:p w14:paraId="475E874E" w14:textId="77777777" w:rsidR="00047971" w:rsidRDefault="00047971" w:rsidP="000E7C9F">
            <w:pPr>
              <w:jc w:val="both"/>
            </w:pPr>
          </w:p>
          <w:p w14:paraId="10798478" w14:textId="77777777" w:rsidR="00047971" w:rsidRDefault="00047971" w:rsidP="000E7C9F">
            <w:pPr>
              <w:jc w:val="both"/>
            </w:pPr>
          </w:p>
          <w:p w14:paraId="20DBADDD" w14:textId="77777777" w:rsidR="00047971" w:rsidRDefault="00047971" w:rsidP="000E7C9F">
            <w:pPr>
              <w:jc w:val="both"/>
            </w:pPr>
          </w:p>
          <w:p w14:paraId="26A9A897" w14:textId="77777777" w:rsidR="00047971" w:rsidRDefault="00047971" w:rsidP="000E7C9F">
            <w:pPr>
              <w:jc w:val="both"/>
            </w:pPr>
          </w:p>
          <w:p w14:paraId="1D2DBE51" w14:textId="77777777" w:rsidR="00C83967" w:rsidRDefault="00C83967" w:rsidP="000E7C9F">
            <w:pPr>
              <w:jc w:val="both"/>
            </w:pPr>
          </w:p>
          <w:p w14:paraId="487CAFBE" w14:textId="77777777" w:rsidR="002134C1" w:rsidRDefault="002134C1" w:rsidP="000E7C9F">
            <w:pPr>
              <w:jc w:val="both"/>
            </w:pPr>
          </w:p>
          <w:p w14:paraId="1886BF70" w14:textId="77777777" w:rsidR="00745613" w:rsidRDefault="00745613" w:rsidP="000E7C9F">
            <w:pPr>
              <w:jc w:val="both"/>
            </w:pPr>
          </w:p>
          <w:p w14:paraId="046ADAD2" w14:textId="77777777" w:rsidR="00745613" w:rsidRDefault="00745613" w:rsidP="000E7C9F">
            <w:pPr>
              <w:jc w:val="both"/>
            </w:pPr>
          </w:p>
          <w:p w14:paraId="1259676F" w14:textId="77777777" w:rsidR="00745613" w:rsidRDefault="00745613" w:rsidP="000E7C9F">
            <w:pPr>
              <w:jc w:val="both"/>
            </w:pPr>
          </w:p>
          <w:p w14:paraId="0AE1C932" w14:textId="77777777" w:rsidR="00745613" w:rsidRDefault="00745613" w:rsidP="000E7C9F">
            <w:pPr>
              <w:jc w:val="both"/>
            </w:pPr>
          </w:p>
          <w:p w14:paraId="12F03BAA" w14:textId="77777777" w:rsidR="00745613" w:rsidRDefault="00745613" w:rsidP="000E7C9F">
            <w:pPr>
              <w:jc w:val="both"/>
            </w:pPr>
          </w:p>
          <w:p w14:paraId="252D9A96" w14:textId="77777777" w:rsidR="00745613" w:rsidRDefault="00745613" w:rsidP="000E7C9F">
            <w:pPr>
              <w:jc w:val="both"/>
            </w:pPr>
          </w:p>
          <w:p w14:paraId="6EB07B96" w14:textId="77777777" w:rsidR="00047971" w:rsidRDefault="00047971" w:rsidP="000E7C9F">
            <w:pPr>
              <w:jc w:val="both"/>
            </w:pPr>
            <w:r>
              <w:t>Ms. Simcoe</w:t>
            </w:r>
          </w:p>
          <w:p w14:paraId="038224D4" w14:textId="77777777" w:rsidR="00FA57A9" w:rsidRDefault="00FA57A9" w:rsidP="000E7C9F">
            <w:pPr>
              <w:jc w:val="both"/>
            </w:pPr>
          </w:p>
          <w:p w14:paraId="32CB8BE5" w14:textId="77777777" w:rsidR="00FA57A9" w:rsidRDefault="00FA57A9" w:rsidP="000E7C9F">
            <w:pPr>
              <w:jc w:val="both"/>
            </w:pPr>
          </w:p>
          <w:p w14:paraId="45C2907B" w14:textId="77777777" w:rsidR="00FA57A9" w:rsidRDefault="00FA57A9" w:rsidP="000E7C9F">
            <w:pPr>
              <w:jc w:val="both"/>
            </w:pPr>
          </w:p>
          <w:p w14:paraId="542D92AD" w14:textId="77777777" w:rsidR="00FA57A9" w:rsidRDefault="00FA57A9" w:rsidP="000E7C9F">
            <w:pPr>
              <w:jc w:val="both"/>
            </w:pPr>
          </w:p>
          <w:p w14:paraId="7360E870" w14:textId="77777777" w:rsidR="00FA57A9" w:rsidRDefault="00FA57A9" w:rsidP="000E7C9F">
            <w:pPr>
              <w:jc w:val="both"/>
            </w:pPr>
          </w:p>
          <w:p w14:paraId="67C1F89C" w14:textId="77777777" w:rsidR="00FA57A9" w:rsidRDefault="00FA57A9" w:rsidP="000E7C9F">
            <w:pPr>
              <w:jc w:val="both"/>
            </w:pPr>
          </w:p>
          <w:p w14:paraId="176B767B" w14:textId="77777777" w:rsidR="00FA57A9" w:rsidRDefault="00FA57A9" w:rsidP="000E7C9F">
            <w:pPr>
              <w:jc w:val="both"/>
            </w:pPr>
          </w:p>
          <w:p w14:paraId="10ACFF30" w14:textId="77777777" w:rsidR="00FA57A9" w:rsidRDefault="00FA57A9" w:rsidP="000E7C9F">
            <w:pPr>
              <w:jc w:val="both"/>
            </w:pPr>
          </w:p>
          <w:p w14:paraId="57C6983F" w14:textId="77777777" w:rsidR="00FA57A9" w:rsidRDefault="00FA57A9" w:rsidP="000E7C9F">
            <w:pPr>
              <w:jc w:val="both"/>
            </w:pPr>
          </w:p>
          <w:p w14:paraId="78CB917C" w14:textId="77777777" w:rsidR="00FA57A9" w:rsidRDefault="00FA57A9" w:rsidP="000E7C9F">
            <w:pPr>
              <w:jc w:val="both"/>
            </w:pPr>
          </w:p>
          <w:p w14:paraId="349931C4" w14:textId="77777777" w:rsidR="00FA57A9" w:rsidRDefault="00FA57A9" w:rsidP="000E7C9F">
            <w:pPr>
              <w:jc w:val="both"/>
            </w:pPr>
          </w:p>
          <w:p w14:paraId="39386779" w14:textId="77777777" w:rsidR="00FA57A9" w:rsidRDefault="00FA57A9" w:rsidP="000E7C9F">
            <w:pPr>
              <w:jc w:val="both"/>
            </w:pPr>
            <w:r>
              <w:t>Col Barton</w:t>
            </w:r>
          </w:p>
          <w:p w14:paraId="43E66719" w14:textId="77777777" w:rsidR="00FE7027" w:rsidRDefault="00FE7027" w:rsidP="000E7C9F">
            <w:pPr>
              <w:jc w:val="both"/>
            </w:pPr>
          </w:p>
          <w:p w14:paraId="790DF143" w14:textId="77777777" w:rsidR="00FE7027" w:rsidRDefault="00FE7027" w:rsidP="000E7C9F">
            <w:pPr>
              <w:jc w:val="both"/>
            </w:pPr>
          </w:p>
          <w:p w14:paraId="26ED869C" w14:textId="77777777" w:rsidR="00FE7027" w:rsidRDefault="00FE7027" w:rsidP="000E7C9F">
            <w:pPr>
              <w:jc w:val="both"/>
            </w:pPr>
          </w:p>
          <w:p w14:paraId="0151DE7A" w14:textId="77777777" w:rsidR="00FE7027" w:rsidRDefault="00FE7027" w:rsidP="000E7C9F">
            <w:pPr>
              <w:jc w:val="both"/>
            </w:pPr>
          </w:p>
          <w:p w14:paraId="3CD08C98" w14:textId="77777777" w:rsidR="00FE7027" w:rsidRDefault="00FE7027" w:rsidP="000E7C9F">
            <w:pPr>
              <w:jc w:val="both"/>
            </w:pPr>
          </w:p>
          <w:p w14:paraId="27AE6562" w14:textId="77777777" w:rsidR="00FE7027" w:rsidRDefault="00FE7027" w:rsidP="000E7C9F">
            <w:pPr>
              <w:jc w:val="both"/>
            </w:pPr>
          </w:p>
          <w:p w14:paraId="7033D088" w14:textId="77777777" w:rsidR="00AC4E38" w:rsidRDefault="00AC4E38" w:rsidP="000E7C9F">
            <w:pPr>
              <w:jc w:val="both"/>
            </w:pPr>
          </w:p>
          <w:p w14:paraId="3B7AA2DE" w14:textId="77777777" w:rsidR="004C0BD8" w:rsidRDefault="004C0BD8" w:rsidP="000E7C9F">
            <w:pPr>
              <w:jc w:val="both"/>
            </w:pPr>
          </w:p>
          <w:p w14:paraId="03B228CD" w14:textId="4C107031" w:rsidR="00FE7027" w:rsidRDefault="002134C1" w:rsidP="000E7C9F">
            <w:pPr>
              <w:jc w:val="both"/>
            </w:pPr>
            <w:r>
              <w:t>Col Bar</w:t>
            </w:r>
            <w:r w:rsidR="00FE7027">
              <w:t>ton</w:t>
            </w:r>
          </w:p>
          <w:p w14:paraId="64D405C8" w14:textId="77777777" w:rsidR="00F16A05" w:rsidRDefault="00F16A05" w:rsidP="000E7C9F">
            <w:pPr>
              <w:jc w:val="both"/>
            </w:pPr>
          </w:p>
          <w:p w14:paraId="34EEA42C" w14:textId="77777777" w:rsidR="00F16A05" w:rsidRDefault="00F16A05" w:rsidP="000E7C9F">
            <w:pPr>
              <w:jc w:val="both"/>
            </w:pPr>
          </w:p>
          <w:p w14:paraId="421CEFA5" w14:textId="77777777" w:rsidR="00F16A05" w:rsidRDefault="00F16A05" w:rsidP="000E7C9F">
            <w:pPr>
              <w:jc w:val="both"/>
            </w:pPr>
          </w:p>
          <w:p w14:paraId="5E9ECE14" w14:textId="77777777" w:rsidR="003D0EF3" w:rsidRDefault="003D0EF3" w:rsidP="000E7C9F">
            <w:pPr>
              <w:jc w:val="both"/>
            </w:pPr>
          </w:p>
          <w:p w14:paraId="6CD0553F" w14:textId="77777777" w:rsidR="004C0BD8" w:rsidRDefault="004C0BD8" w:rsidP="000E7C9F">
            <w:pPr>
              <w:jc w:val="both"/>
            </w:pPr>
          </w:p>
          <w:p w14:paraId="0F633BC4" w14:textId="77777777" w:rsidR="004C0BD8" w:rsidRDefault="004C0BD8" w:rsidP="000E7C9F">
            <w:pPr>
              <w:jc w:val="both"/>
            </w:pPr>
          </w:p>
          <w:p w14:paraId="6CF874A4" w14:textId="77777777" w:rsidR="004C0BD8" w:rsidRDefault="004C0BD8" w:rsidP="000E7C9F">
            <w:pPr>
              <w:jc w:val="both"/>
            </w:pPr>
          </w:p>
          <w:p w14:paraId="6B22679A" w14:textId="770DA430" w:rsidR="00F16A05" w:rsidRDefault="002134C1" w:rsidP="000E7C9F">
            <w:pPr>
              <w:jc w:val="both"/>
            </w:pPr>
            <w:r>
              <w:t>BGen Huddleston</w:t>
            </w:r>
          </w:p>
          <w:p w14:paraId="21ED76E8" w14:textId="77777777" w:rsidR="00F16A05" w:rsidRDefault="00F16A05" w:rsidP="000E7C9F">
            <w:pPr>
              <w:jc w:val="both"/>
            </w:pPr>
          </w:p>
          <w:p w14:paraId="2DF774C7" w14:textId="77777777" w:rsidR="00F16A05" w:rsidRDefault="00F16A05" w:rsidP="000E7C9F">
            <w:pPr>
              <w:jc w:val="both"/>
            </w:pPr>
          </w:p>
          <w:p w14:paraId="0947CF9C" w14:textId="77777777" w:rsidR="00F16A05" w:rsidRDefault="00F16A05" w:rsidP="000E7C9F">
            <w:pPr>
              <w:jc w:val="both"/>
            </w:pPr>
          </w:p>
          <w:p w14:paraId="22F45AEE" w14:textId="77777777" w:rsidR="00F16A05" w:rsidRDefault="00F16A05" w:rsidP="000E7C9F">
            <w:pPr>
              <w:jc w:val="both"/>
            </w:pPr>
          </w:p>
          <w:p w14:paraId="13512C56" w14:textId="77777777" w:rsidR="00F16A05" w:rsidRDefault="00F16A05" w:rsidP="000E7C9F">
            <w:pPr>
              <w:jc w:val="both"/>
            </w:pPr>
          </w:p>
          <w:p w14:paraId="2C1EAAD9" w14:textId="77777777" w:rsidR="00F16A05" w:rsidRDefault="00F16A05" w:rsidP="000E7C9F">
            <w:pPr>
              <w:jc w:val="both"/>
            </w:pPr>
          </w:p>
          <w:p w14:paraId="2F8D04E0" w14:textId="77777777" w:rsidR="00F16A05" w:rsidRDefault="00F16A05" w:rsidP="000E7C9F">
            <w:pPr>
              <w:jc w:val="both"/>
            </w:pPr>
          </w:p>
          <w:p w14:paraId="01214491" w14:textId="77777777" w:rsidR="00F16A05" w:rsidRDefault="00F16A05" w:rsidP="000E7C9F">
            <w:pPr>
              <w:jc w:val="both"/>
            </w:pPr>
          </w:p>
          <w:p w14:paraId="745010C4" w14:textId="77777777" w:rsidR="000121E1" w:rsidRDefault="000121E1" w:rsidP="000E7C9F">
            <w:pPr>
              <w:jc w:val="both"/>
            </w:pPr>
          </w:p>
          <w:p w14:paraId="3EA021D8" w14:textId="77777777" w:rsidR="000121E1" w:rsidRDefault="000121E1" w:rsidP="000E7C9F">
            <w:pPr>
              <w:jc w:val="both"/>
            </w:pPr>
          </w:p>
          <w:p w14:paraId="203F3D67" w14:textId="77777777" w:rsidR="000121E1" w:rsidRDefault="000121E1" w:rsidP="000E7C9F">
            <w:pPr>
              <w:jc w:val="both"/>
            </w:pPr>
          </w:p>
          <w:p w14:paraId="7F4FE792" w14:textId="401B7DA4" w:rsidR="000121E1" w:rsidRPr="00D90CF7" w:rsidRDefault="000121E1" w:rsidP="000E7C9F">
            <w:pPr>
              <w:jc w:val="both"/>
            </w:pPr>
            <w:r>
              <w:t>BGen Huddleston</w:t>
            </w:r>
          </w:p>
        </w:tc>
      </w:tr>
    </w:tbl>
    <w:p w14:paraId="17C971A3" w14:textId="5317F6B1" w:rsidR="00B354CC" w:rsidRDefault="00B354CC" w:rsidP="003C26E3">
      <w:pPr>
        <w:jc w:val="both"/>
      </w:pPr>
    </w:p>
    <w:p w14:paraId="17C971AC" w14:textId="727A9D8F" w:rsidR="00BA2802" w:rsidRPr="00762067" w:rsidRDefault="00B01E61" w:rsidP="003C26E3">
      <w:pPr>
        <w:jc w:val="both"/>
      </w:pPr>
      <w:r>
        <w:pict w14:anchorId="65C87A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0.5pt;height:96pt">
            <v:imagedata r:id="rId11" o:title=""/>
            <o:lock v:ext="edit" ungrouping="t" rotation="t" cropping="t" verticies="t" text="t" grouping="t"/>
            <o:signatureline v:ext="edit" id="{E3EC1E6B-08E0-4EDE-BB95-4A7EC6680534}" provid="{00000000-0000-0000-0000-000000000000}" o:suggestedsigner="BGen M.W. Goulden" o:suggestedsigner2="1 CAD DComd" issignatureline="t"/>
          </v:shape>
        </w:pict>
      </w:r>
      <w:r w:rsidR="006D4D78" w:rsidRPr="00762067">
        <w:t xml:space="preserve">                       </w:t>
      </w:r>
      <w:r>
        <w:pict w14:anchorId="11A8BAE5">
          <v:shape id="_x0000_i1026" type="#_x0000_t75" alt="Microsoft Office Signature Line..." style="width:190.5pt;height:96pt">
            <v:imagedata r:id="rId12" o:title=""/>
            <o:lock v:ext="edit" ungrouping="t" rotation="t" cropping="t" verticies="t" text="t" grouping="t"/>
            <o:signatureline v:ext="edit" id="{769BE406-438F-45D2-85F6-D5A148398178}" provid="{00000000-0000-0000-0000-000000000000}" o:suggestedsigner="Mr. T.M. Miller" o:suggestedsigner2="UNDE VP (BC)" issignatureline="t"/>
          </v:shape>
        </w:pict>
      </w:r>
    </w:p>
    <w:p w14:paraId="0F59DB8E" w14:textId="49390CC1" w:rsidR="00806D91" w:rsidRPr="00762067" w:rsidRDefault="00806D91" w:rsidP="00BA2802">
      <w:r w:rsidRPr="00762067">
        <w:t>Distribution List</w:t>
      </w:r>
    </w:p>
    <w:p w14:paraId="05487EE7" w14:textId="77777777" w:rsidR="00806D91" w:rsidRDefault="00806D91" w:rsidP="00BA2802"/>
    <w:p w14:paraId="38DB550B" w14:textId="10D7BF39" w:rsidR="00A21E48" w:rsidRDefault="00A21E48" w:rsidP="00BA2802">
      <w:r>
        <w:t>External</w:t>
      </w:r>
    </w:p>
    <w:p w14:paraId="515A50BA" w14:textId="77777777" w:rsidR="00A21E48" w:rsidRPr="00762067" w:rsidRDefault="00A21E48" w:rsidP="00BA2802"/>
    <w:p w14:paraId="79DC3AE4" w14:textId="55BCB0A2" w:rsidR="00762067" w:rsidRDefault="00762067" w:rsidP="00762067">
      <w:r w:rsidRPr="00F94B5F">
        <w:t>RCAF/DGA</w:t>
      </w:r>
      <w:r w:rsidR="003D0EF3">
        <w:t>S</w:t>
      </w:r>
    </w:p>
    <w:p w14:paraId="10CC2A87" w14:textId="0B1B694C" w:rsidR="00762067" w:rsidRPr="00F94B5F" w:rsidRDefault="00762067" w:rsidP="00762067">
      <w:r w:rsidRPr="00F94B5F">
        <w:t>2 CAD HQ/COS/A1/A8/HQ CO</w:t>
      </w:r>
      <w:r w:rsidR="003D0EF3">
        <w:t>/Div CWO</w:t>
      </w:r>
    </w:p>
    <w:p w14:paraId="03882D87" w14:textId="77777777" w:rsidR="00762067" w:rsidRPr="00F94B5F" w:rsidRDefault="00762067" w:rsidP="00762067">
      <w:r w:rsidRPr="00F94B5F">
        <w:t>1 Wing/WComd/UNDE Pres</w:t>
      </w:r>
    </w:p>
    <w:p w14:paraId="1A47352A" w14:textId="77777777" w:rsidR="00762067" w:rsidRPr="00F94B5F" w:rsidRDefault="00762067" w:rsidP="00762067">
      <w:r w:rsidRPr="00F94B5F">
        <w:t>2 Wing/WComd</w:t>
      </w:r>
    </w:p>
    <w:p w14:paraId="38CF4AAD" w14:textId="77777777" w:rsidR="00762067" w:rsidRPr="00F94B5F" w:rsidRDefault="00762067" w:rsidP="00762067">
      <w:r w:rsidRPr="00F94B5F">
        <w:t>3 Wing/WComd/UNDE Pres</w:t>
      </w:r>
    </w:p>
    <w:p w14:paraId="03708E17" w14:textId="77777777" w:rsidR="00762067" w:rsidRPr="00F94B5F" w:rsidRDefault="00762067" w:rsidP="00762067">
      <w:r w:rsidRPr="00F94B5F">
        <w:t>4 Wing/WComd/UNDE Pres</w:t>
      </w:r>
    </w:p>
    <w:p w14:paraId="1007C786" w14:textId="77777777" w:rsidR="00762067" w:rsidRPr="00F94B5F" w:rsidRDefault="00762067" w:rsidP="00762067">
      <w:r w:rsidRPr="00F94B5F">
        <w:t>5 Wing/WComd/UNDE Pres</w:t>
      </w:r>
    </w:p>
    <w:p w14:paraId="157E17E1" w14:textId="77777777" w:rsidR="00762067" w:rsidRPr="00F94B5F" w:rsidRDefault="00762067" w:rsidP="00762067">
      <w:r w:rsidRPr="00F94B5F">
        <w:t>8 Wing/WComd/UNDE Pres/PIPSC Representative</w:t>
      </w:r>
    </w:p>
    <w:p w14:paraId="2166CF0F" w14:textId="77777777" w:rsidR="00762067" w:rsidRPr="00F94B5F" w:rsidRDefault="00762067" w:rsidP="00762067">
      <w:r w:rsidRPr="00F94B5F">
        <w:t>9 Wing/WComd/UNDE Pres</w:t>
      </w:r>
    </w:p>
    <w:p w14:paraId="00222E65" w14:textId="77777777" w:rsidR="00762067" w:rsidRPr="00F94B5F" w:rsidRDefault="00762067" w:rsidP="00762067">
      <w:r w:rsidRPr="00F94B5F">
        <w:t>12 Wing/WComd/UNDE Pres</w:t>
      </w:r>
    </w:p>
    <w:p w14:paraId="3A5A9828" w14:textId="77777777" w:rsidR="00762067" w:rsidRPr="00F94B5F" w:rsidRDefault="00762067" w:rsidP="00762067">
      <w:r w:rsidRPr="00F94B5F">
        <w:t>14 Wing/WComd/UNDE Pres</w:t>
      </w:r>
    </w:p>
    <w:p w14:paraId="408C0A9A" w14:textId="5ADDA74B" w:rsidR="00762067" w:rsidRPr="00F94B5F" w:rsidRDefault="00762067" w:rsidP="00762067">
      <w:r w:rsidRPr="00F94B5F">
        <w:t>15 Wing/WComd/UNDE Pres</w:t>
      </w:r>
    </w:p>
    <w:p w14:paraId="577F9687" w14:textId="77777777" w:rsidR="00762067" w:rsidRPr="00F94B5F" w:rsidRDefault="00762067" w:rsidP="00762067">
      <w:r w:rsidRPr="00F94B5F">
        <w:t>16 Wing/WComd/UNDE Pres</w:t>
      </w:r>
    </w:p>
    <w:p w14:paraId="54BE980D" w14:textId="77777777" w:rsidR="00762067" w:rsidRPr="00F94B5F" w:rsidRDefault="00762067" w:rsidP="00762067">
      <w:r w:rsidRPr="00F94B5F">
        <w:t>17 Wing/WComd/UNDE Pres 50705/UNDE Pres 40801/UNDE VP (MB/SK)</w:t>
      </w:r>
    </w:p>
    <w:p w14:paraId="2EDC10DA" w14:textId="77777777" w:rsidR="00762067" w:rsidRPr="00F94B5F" w:rsidRDefault="00762067" w:rsidP="00762067">
      <w:r w:rsidRPr="00F94B5F">
        <w:t>19 Wing/WComd/UNDE Pres</w:t>
      </w:r>
    </w:p>
    <w:p w14:paraId="4B7F44C6" w14:textId="77777777" w:rsidR="00762067" w:rsidRPr="00F94B5F" w:rsidRDefault="00762067" w:rsidP="00762067">
      <w:r w:rsidRPr="00F94B5F">
        <w:t>22 Wing/WComd/UNDE Pres</w:t>
      </w:r>
    </w:p>
    <w:p w14:paraId="6C7E4801" w14:textId="77777777" w:rsidR="00762067" w:rsidRPr="00F94B5F" w:rsidRDefault="00762067" w:rsidP="00762067">
      <w:r w:rsidRPr="00F94B5F">
        <w:t>CO ATESS</w:t>
      </w:r>
    </w:p>
    <w:p w14:paraId="439D33AB" w14:textId="3486AE9E" w:rsidR="00762067" w:rsidRDefault="00762067" w:rsidP="00762067">
      <w:r w:rsidRPr="00F94B5F">
        <w:t>UNDE VP (BC)</w:t>
      </w:r>
    </w:p>
    <w:p w14:paraId="54AC0DFD" w14:textId="67A17CBF" w:rsidR="003D0EF3" w:rsidRPr="00F94B5F" w:rsidRDefault="003D0EF3" w:rsidP="00762067">
      <w:r>
        <w:t>UNDE VP (MB/SK)</w:t>
      </w:r>
    </w:p>
    <w:p w14:paraId="00D3F0C8" w14:textId="77777777" w:rsidR="00762067" w:rsidRPr="00F94B5F" w:rsidRDefault="00762067" w:rsidP="00762067">
      <w:r w:rsidRPr="00F94B5F">
        <w:t>IBEW Representative</w:t>
      </w:r>
    </w:p>
    <w:p w14:paraId="4A4294C2" w14:textId="5DC8CAF9" w:rsidR="00806D91" w:rsidRDefault="00762067" w:rsidP="00762067">
      <w:r w:rsidRPr="00F94B5F">
        <w:lastRenderedPageBreak/>
        <w:t>PIPSC Representative</w:t>
      </w:r>
    </w:p>
    <w:p w14:paraId="4CA5B06C" w14:textId="77777777" w:rsidR="00891FDA" w:rsidRPr="00F94B5F" w:rsidRDefault="00891FDA" w:rsidP="00891FDA">
      <w:r w:rsidRPr="00F94B5F">
        <w:t>ADM(HR-Civ)/1 &amp; 2 CAD SBP (HR-Civ)</w:t>
      </w:r>
    </w:p>
    <w:p w14:paraId="7B48929C" w14:textId="16CDAA7F" w:rsidR="00806D91" w:rsidRDefault="00891FDA" w:rsidP="00BA2802">
      <w:r w:rsidRPr="00F94B5F">
        <w:t>ADM(Mat)/ACFO Representative</w:t>
      </w:r>
    </w:p>
    <w:p w14:paraId="3FCFA468" w14:textId="77777777" w:rsidR="00A21E48" w:rsidRDefault="00A21E48" w:rsidP="00BA2802"/>
    <w:p w14:paraId="1BE2F430" w14:textId="66B6923C" w:rsidR="00A21E48" w:rsidRDefault="00A21E48" w:rsidP="00BA2802">
      <w:r>
        <w:t>Internal</w:t>
      </w:r>
    </w:p>
    <w:p w14:paraId="6CBE9713" w14:textId="77777777" w:rsidR="00A21E48" w:rsidRDefault="00A21E48" w:rsidP="00BA2802"/>
    <w:p w14:paraId="7C68B787" w14:textId="77777777" w:rsidR="00A21E48" w:rsidRPr="00F94B5F" w:rsidRDefault="00A21E48" w:rsidP="00A21E48">
      <w:r>
        <w:t>1 CAD HQ/COS/A1/A8/HQ CO/Div CWO</w:t>
      </w:r>
    </w:p>
    <w:p w14:paraId="0514FC04" w14:textId="77777777" w:rsidR="00A21E48" w:rsidRDefault="00A21E48" w:rsidP="00BA2802"/>
    <w:sectPr w:rsidR="00A21E48" w:rsidSect="007C1F2E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800" w:header="446" w:footer="490" w:gutter="0"/>
      <w:paperSrc w:first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69D96" w14:textId="77777777" w:rsidR="00B01E61" w:rsidRDefault="00B01E61">
      <w:r>
        <w:separator/>
      </w:r>
    </w:p>
    <w:p w14:paraId="65085816" w14:textId="77777777" w:rsidR="00B01E61" w:rsidRDefault="00B01E61"/>
  </w:endnote>
  <w:endnote w:type="continuationSeparator" w:id="0">
    <w:p w14:paraId="7A77A143" w14:textId="77777777" w:rsidR="00B01E61" w:rsidRDefault="00B01E61">
      <w:r>
        <w:continuationSeparator/>
      </w:r>
    </w:p>
    <w:p w14:paraId="5A728811" w14:textId="77777777" w:rsidR="00B01E61" w:rsidRDefault="00B01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971C8" w14:textId="77777777" w:rsidR="00395065" w:rsidRDefault="00395065">
    <w:pPr>
      <w:pStyle w:val="Footer"/>
      <w:rPr>
        <w:rStyle w:val="PageNumber"/>
        <w:rFonts w:ascii="Arial" w:hAnsi="Arial"/>
      </w:rPr>
    </w:pPr>
  </w:p>
  <w:p w14:paraId="17C971C9" w14:textId="77777777" w:rsidR="00E9167B" w:rsidRPr="002947AB" w:rsidRDefault="00E9167B">
    <w:pPr>
      <w:pStyle w:val="Footer"/>
      <w:rPr>
        <w:rStyle w:val="PageNumber"/>
        <w:rFonts w:ascii="Arial" w:hAnsi="Arial"/>
      </w:rPr>
    </w:pPr>
    <w:r w:rsidRPr="002947AB">
      <w:rPr>
        <w:rStyle w:val="PageNumber"/>
        <w:rFonts w:ascii="Arial" w:hAnsi="Arial"/>
      </w:rPr>
      <w:fldChar w:fldCharType="begin"/>
    </w:r>
    <w:r w:rsidRPr="002947AB">
      <w:rPr>
        <w:rStyle w:val="PageNumber"/>
        <w:rFonts w:ascii="Arial" w:hAnsi="Arial"/>
      </w:rPr>
      <w:instrText xml:space="preserve"> PAGE </w:instrText>
    </w:r>
    <w:r w:rsidRPr="002947AB">
      <w:rPr>
        <w:rStyle w:val="PageNumber"/>
        <w:rFonts w:ascii="Arial" w:hAnsi="Arial"/>
      </w:rPr>
      <w:fldChar w:fldCharType="separate"/>
    </w:r>
    <w:r w:rsidR="0094054B">
      <w:rPr>
        <w:rStyle w:val="PageNumber"/>
        <w:rFonts w:ascii="Arial" w:hAnsi="Arial"/>
        <w:noProof/>
      </w:rPr>
      <w:t>4</w:t>
    </w:r>
    <w:r w:rsidRPr="002947AB">
      <w:rPr>
        <w:rStyle w:val="PageNumber"/>
        <w:rFonts w:ascii="Arial" w:hAnsi="Arial"/>
      </w:rPr>
      <w:fldChar w:fldCharType="end"/>
    </w:r>
    <w:r w:rsidRPr="002947AB">
      <w:rPr>
        <w:rStyle w:val="PageNumber"/>
        <w:rFonts w:ascii="Arial" w:hAnsi="Arial"/>
      </w:rPr>
      <w:t>/</w:t>
    </w:r>
    <w:r w:rsidRPr="002947AB">
      <w:rPr>
        <w:rStyle w:val="PageNumber"/>
        <w:rFonts w:ascii="Arial" w:hAnsi="Arial"/>
      </w:rPr>
      <w:fldChar w:fldCharType="begin"/>
    </w:r>
    <w:r w:rsidRPr="002947AB">
      <w:rPr>
        <w:rStyle w:val="PageNumber"/>
        <w:rFonts w:ascii="Arial" w:hAnsi="Arial"/>
      </w:rPr>
      <w:instrText xml:space="preserve"> NUMPAGES </w:instrText>
    </w:r>
    <w:r w:rsidRPr="002947AB">
      <w:rPr>
        <w:rStyle w:val="PageNumber"/>
        <w:rFonts w:ascii="Arial" w:hAnsi="Arial"/>
      </w:rPr>
      <w:fldChar w:fldCharType="separate"/>
    </w:r>
    <w:r w:rsidR="0094054B">
      <w:rPr>
        <w:rStyle w:val="PageNumber"/>
        <w:rFonts w:ascii="Arial" w:hAnsi="Arial"/>
        <w:noProof/>
      </w:rPr>
      <w:t>4</w:t>
    </w:r>
    <w:r w:rsidRPr="002947AB">
      <w:rPr>
        <w:rStyle w:val="PageNumber"/>
        <w:rFonts w:ascii="Arial" w:hAnsi="Arial"/>
      </w:rPr>
      <w:fldChar w:fldCharType="end"/>
    </w:r>
  </w:p>
  <w:p w14:paraId="17C971CA" w14:textId="77777777" w:rsidR="00E9167B" w:rsidRPr="00CA0B0F" w:rsidRDefault="00E9167B" w:rsidP="00290790">
    <w:pPr>
      <w:pStyle w:val="Footer"/>
      <w:rPr>
        <w:rFonts w:cs="Arial"/>
      </w:rPr>
    </w:pPr>
  </w:p>
  <w:p w14:paraId="17C971CB" w14:textId="77777777" w:rsidR="00E9167B" w:rsidRPr="00CA0B0F" w:rsidRDefault="009A1F91" w:rsidP="00290790">
    <w:pPr>
      <w:pStyle w:val="Footer"/>
      <w:rPr>
        <w:rFonts w:cs="Arial"/>
      </w:rPr>
    </w:pPr>
    <w:r>
      <w:rPr>
        <w:rFonts w:cs="Arial"/>
        <w:u w:val="single"/>
      </w:rPr>
      <w:t>CAN UNCLASSIFIED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971D6" w14:textId="77777777" w:rsidR="00395065" w:rsidRDefault="00395065" w:rsidP="001A180F">
    <w:pPr>
      <w:pStyle w:val="Footer"/>
      <w:rPr>
        <w:rStyle w:val="PageNumber"/>
        <w:rFonts w:ascii="Arial" w:hAnsi="Arial"/>
      </w:rPr>
    </w:pPr>
  </w:p>
  <w:p w14:paraId="17C971D7" w14:textId="77777777" w:rsidR="00E9167B" w:rsidRDefault="00E9167B" w:rsidP="001A180F">
    <w:pPr>
      <w:pStyle w:val="Footer"/>
      <w:rPr>
        <w:rStyle w:val="PageNumber"/>
        <w:rFonts w:ascii="Arial" w:hAnsi="Arial"/>
      </w:rPr>
    </w:pPr>
    <w:r w:rsidRPr="002947AB">
      <w:rPr>
        <w:rStyle w:val="PageNumber"/>
        <w:rFonts w:ascii="Arial" w:hAnsi="Arial"/>
      </w:rPr>
      <w:fldChar w:fldCharType="begin"/>
    </w:r>
    <w:r w:rsidRPr="002947AB">
      <w:rPr>
        <w:rStyle w:val="PageNumber"/>
        <w:rFonts w:ascii="Arial" w:hAnsi="Arial"/>
      </w:rPr>
      <w:instrText xml:space="preserve"> PAGE </w:instrText>
    </w:r>
    <w:r w:rsidRPr="002947AB">
      <w:rPr>
        <w:rStyle w:val="PageNumber"/>
        <w:rFonts w:ascii="Arial" w:hAnsi="Arial"/>
      </w:rPr>
      <w:fldChar w:fldCharType="separate"/>
    </w:r>
    <w:r w:rsidR="0094054B">
      <w:rPr>
        <w:rStyle w:val="PageNumber"/>
        <w:rFonts w:ascii="Arial" w:hAnsi="Arial"/>
        <w:noProof/>
      </w:rPr>
      <w:t>1</w:t>
    </w:r>
    <w:r w:rsidRPr="002947AB">
      <w:rPr>
        <w:rStyle w:val="PageNumber"/>
        <w:rFonts w:ascii="Arial" w:hAnsi="Arial"/>
      </w:rPr>
      <w:fldChar w:fldCharType="end"/>
    </w:r>
    <w:r w:rsidRPr="002947AB">
      <w:rPr>
        <w:rStyle w:val="PageNumber"/>
        <w:rFonts w:ascii="Arial" w:hAnsi="Arial"/>
      </w:rPr>
      <w:t>/</w:t>
    </w:r>
    <w:r w:rsidRPr="002947AB">
      <w:rPr>
        <w:rStyle w:val="PageNumber"/>
        <w:rFonts w:ascii="Arial" w:hAnsi="Arial"/>
      </w:rPr>
      <w:fldChar w:fldCharType="begin"/>
    </w:r>
    <w:r w:rsidRPr="002947AB">
      <w:rPr>
        <w:rStyle w:val="PageNumber"/>
        <w:rFonts w:ascii="Arial" w:hAnsi="Arial"/>
      </w:rPr>
      <w:instrText xml:space="preserve"> NUMPAGES </w:instrText>
    </w:r>
    <w:r w:rsidRPr="002947AB">
      <w:rPr>
        <w:rStyle w:val="PageNumber"/>
        <w:rFonts w:ascii="Arial" w:hAnsi="Arial"/>
      </w:rPr>
      <w:fldChar w:fldCharType="separate"/>
    </w:r>
    <w:r w:rsidR="0094054B">
      <w:rPr>
        <w:rStyle w:val="PageNumber"/>
        <w:rFonts w:ascii="Arial" w:hAnsi="Arial"/>
        <w:noProof/>
      </w:rPr>
      <w:t>1</w:t>
    </w:r>
    <w:r w:rsidRPr="002947AB">
      <w:rPr>
        <w:rStyle w:val="PageNumber"/>
        <w:rFonts w:ascii="Arial" w:hAnsi="Arial"/>
      </w:rPr>
      <w:fldChar w:fldCharType="end"/>
    </w:r>
  </w:p>
  <w:p w14:paraId="1C784258" w14:textId="77777777" w:rsidR="00AB5AD3" w:rsidRPr="00AB5AD3" w:rsidRDefault="00AB5AD3" w:rsidP="001A180F">
    <w:pPr>
      <w:pStyle w:val="Footer"/>
      <w:rPr>
        <w:rStyle w:val="PageNumber"/>
        <w:rFonts w:ascii="Arial" w:hAnsi="Arial"/>
        <w:sz w:val="12"/>
        <w:szCs w:val="12"/>
      </w:rPr>
    </w:pPr>
  </w:p>
  <w:p w14:paraId="4C95E250" w14:textId="0DEB7847" w:rsidR="00AB5AD3" w:rsidRPr="00AB5AD3" w:rsidRDefault="00AB5AD3" w:rsidP="001A180F">
    <w:pPr>
      <w:pStyle w:val="Footer"/>
      <w:rPr>
        <w:rStyle w:val="PageNumber"/>
        <w:rFonts w:ascii="Arial" w:hAnsi="Arial"/>
        <w:sz w:val="12"/>
        <w:szCs w:val="12"/>
      </w:rPr>
    </w:pPr>
    <w:r w:rsidRPr="00AB5AD3">
      <w:rPr>
        <w:noProof/>
        <w:sz w:val="12"/>
        <w:szCs w:val="12"/>
        <w:lang w:eastAsia="en-CA"/>
      </w:rPr>
      <w:drawing>
        <wp:inline distT="0" distB="0" distL="0" distR="0" wp14:anchorId="1D71FC02" wp14:editId="636A511C">
          <wp:extent cx="1451146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nada_c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146" cy="36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C971DC" w14:textId="1CB07D72" w:rsidR="00A856F8" w:rsidRPr="00AB5AD3" w:rsidRDefault="00A856F8" w:rsidP="00880607">
    <w:pPr>
      <w:pStyle w:val="Footer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rFonts w:cs="Arial"/>
        <w:sz w:val="12"/>
        <w:szCs w:val="12"/>
        <w:u w:val="single"/>
      </w:rPr>
    </w:pPr>
  </w:p>
  <w:p w14:paraId="17C971DD" w14:textId="77777777" w:rsidR="00E9167B" w:rsidRPr="00D4577F" w:rsidRDefault="009A1F91" w:rsidP="001A180F">
    <w:pPr>
      <w:pStyle w:val="Footer"/>
      <w:rPr>
        <w:rFonts w:cs="Arial"/>
      </w:rPr>
    </w:pPr>
    <w:r>
      <w:rPr>
        <w:rFonts w:cs="Arial"/>
        <w:u w:val="single"/>
      </w:rPr>
      <w:t>CAN UNCLASSIFIED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92DE4" w14:textId="77777777" w:rsidR="00B01E61" w:rsidRDefault="00B01E61">
      <w:r>
        <w:separator/>
      </w:r>
    </w:p>
    <w:p w14:paraId="5F72513A" w14:textId="77777777" w:rsidR="00B01E61" w:rsidRDefault="00B01E61"/>
  </w:footnote>
  <w:footnote w:type="continuationSeparator" w:id="0">
    <w:p w14:paraId="6DB3AD48" w14:textId="77777777" w:rsidR="00B01E61" w:rsidRDefault="00B01E61">
      <w:r>
        <w:continuationSeparator/>
      </w:r>
    </w:p>
    <w:p w14:paraId="210BA648" w14:textId="77777777" w:rsidR="00B01E61" w:rsidRDefault="00B01E6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971C7" w14:textId="77777777" w:rsidR="00E9167B" w:rsidRPr="009A1F91" w:rsidRDefault="009A1F91" w:rsidP="00290790">
    <w:pPr>
      <w:pStyle w:val="Footer"/>
      <w:rPr>
        <w:rFonts w:cs="Arial"/>
        <w:lang w:val="en-US"/>
      </w:rPr>
    </w:pPr>
    <w:r>
      <w:rPr>
        <w:rFonts w:cs="Arial"/>
        <w:u w:val="single"/>
        <w:lang w:val="en-US"/>
      </w:rPr>
      <w:t>CAN UNCLASSIFIED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971CC" w14:textId="350A57A9" w:rsidR="00E9167B" w:rsidRDefault="00AB5AD3" w:rsidP="00AB5AD3">
    <w:pPr>
      <w:pStyle w:val="Footer"/>
      <w:rPr>
        <w:rFonts w:cs="Arial"/>
        <w:u w:val="single"/>
      </w:rPr>
    </w:pPr>
    <w:r w:rsidRPr="00AB5AD3">
      <w:rPr>
        <w:rFonts w:cs="Arial"/>
        <w:noProof/>
        <w:lang w:eastAsia="en-CA"/>
      </w:rPr>
      <w:drawing>
        <wp:anchor distT="0" distB="0" distL="114300" distR="114300" simplePos="0" relativeHeight="251724288" behindDoc="0" locked="0" layoutInCell="1" allowOverlap="0" wp14:anchorId="71E0D9DF" wp14:editId="61FF1DCC">
          <wp:simplePos x="0" y="0"/>
          <wp:positionH relativeFrom="column">
            <wp:posOffset>-695325</wp:posOffset>
          </wp:positionH>
          <wp:positionV relativeFrom="page">
            <wp:posOffset>548640</wp:posOffset>
          </wp:positionV>
          <wp:extent cx="2011680" cy="310896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ND_Flag_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317"/>
                  <a:stretch/>
                </pic:blipFill>
                <pic:spPr bwMode="auto">
                  <a:xfrm>
                    <a:off x="0" y="0"/>
                    <a:ext cx="2011680" cy="3108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1F91">
      <w:rPr>
        <w:rFonts w:cs="Arial"/>
        <w:u w:val="single"/>
      </w:rPr>
      <w:t>CAN UNCLASSIFIED</w:t>
    </w:r>
  </w:p>
  <w:p w14:paraId="602527AF" w14:textId="7084E321" w:rsidR="00AB5AD3" w:rsidRDefault="00AB5AD3" w:rsidP="00AB5AD3">
    <w:pPr>
      <w:pStyle w:val="Footer"/>
      <w:rPr>
        <w:rFonts w:cs="Arial"/>
        <w:sz w:val="12"/>
        <w:u w:val="single"/>
      </w:rPr>
    </w:pPr>
  </w:p>
  <w:p w14:paraId="33C44CBC" w14:textId="77777777" w:rsidR="00AB5AD3" w:rsidRPr="00AB5AD3" w:rsidRDefault="00AB5AD3" w:rsidP="00AB5AD3">
    <w:pPr>
      <w:pStyle w:val="Footer"/>
      <w:rPr>
        <w:rFonts w:cs="Arial"/>
        <w:sz w:val="1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31FCEAB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  <w:lang w:val="en-CA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Heading6"/>
      <w:lvlText w:val="a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288" w:hanging="72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288" w:hanging="72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288" w:hanging="720"/>
      </w:pPr>
      <w:rPr>
        <w:rFonts w:hint="default"/>
      </w:rPr>
    </w:lvl>
  </w:abstractNum>
  <w:abstractNum w:abstractNumId="1" w15:restartNumberingAfterBreak="0">
    <w:nsid w:val="0B0C054A"/>
    <w:multiLevelType w:val="multilevel"/>
    <w:tmpl w:val="11C4D3B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none"/>
      <w:lvlText w:val="(1)"/>
      <w:lvlJc w:val="left"/>
      <w:pPr>
        <w:tabs>
          <w:tab w:val="num" w:pos="2232"/>
        </w:tabs>
        <w:ind w:left="2232" w:hanging="864"/>
      </w:pPr>
      <w:rPr>
        <w:rFonts w:hint="default"/>
      </w:rPr>
    </w:lvl>
    <w:lvl w:ilvl="3">
      <w:start w:val="1"/>
      <w:numFmt w:val="none"/>
      <w:lvlText w:val="(a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i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9685372"/>
    <w:multiLevelType w:val="hybridMultilevel"/>
    <w:tmpl w:val="98487842"/>
    <w:lvl w:ilvl="0" w:tplc="2B2CA9E8">
      <w:start w:val="1"/>
      <w:numFmt w:val="decimal"/>
      <w:lvlText w:val="%1."/>
      <w:lvlJc w:val="left"/>
      <w:pPr>
        <w:ind w:left="0" w:firstLine="142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85FE9"/>
    <w:multiLevelType w:val="multilevel"/>
    <w:tmpl w:val="31FCEAB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  <w:lang w:val="en-C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lvlText w:val="a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hanging="72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hanging="720"/>
      </w:pPr>
      <w:rPr>
        <w:rFonts w:hint="default"/>
      </w:rPr>
    </w:lvl>
  </w:abstractNum>
  <w:abstractNum w:abstractNumId="4" w15:restartNumberingAfterBreak="0">
    <w:nsid w:val="796C6EF6"/>
    <w:multiLevelType w:val="multilevel"/>
    <w:tmpl w:val="6D16465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none"/>
      <w:lvlText w:val="(1)"/>
      <w:lvlJc w:val="left"/>
      <w:pPr>
        <w:tabs>
          <w:tab w:val="num" w:pos="2232"/>
        </w:tabs>
        <w:ind w:left="2232" w:hanging="864"/>
      </w:pPr>
      <w:rPr>
        <w:rFonts w:hint="default"/>
      </w:rPr>
    </w:lvl>
    <w:lvl w:ilvl="3">
      <w:start w:val="1"/>
      <w:numFmt w:val="none"/>
      <w:lvlText w:val="(a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i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7FF07778"/>
    <w:multiLevelType w:val="multilevel"/>
    <w:tmpl w:val="C3E6E6C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none"/>
      <w:lvlRestart w:val="0"/>
      <w:lvlText w:val="(2)"/>
      <w:lvlJc w:val="left"/>
      <w:pPr>
        <w:tabs>
          <w:tab w:val="num" w:pos="2232"/>
        </w:tabs>
        <w:ind w:left="2232" w:hanging="864"/>
      </w:pPr>
      <w:rPr>
        <w:rFonts w:hint="default"/>
      </w:rPr>
    </w:lvl>
    <w:lvl w:ilvl="3">
      <w:start w:val="1"/>
      <w:numFmt w:val="none"/>
      <w:lvlText w:val="(a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i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22"/>
    <w:rsid w:val="0000223A"/>
    <w:rsid w:val="00003A94"/>
    <w:rsid w:val="000121E1"/>
    <w:rsid w:val="00027778"/>
    <w:rsid w:val="00036F0E"/>
    <w:rsid w:val="00040150"/>
    <w:rsid w:val="00047971"/>
    <w:rsid w:val="0005331E"/>
    <w:rsid w:val="00082745"/>
    <w:rsid w:val="00082755"/>
    <w:rsid w:val="00083316"/>
    <w:rsid w:val="00084DB1"/>
    <w:rsid w:val="0008527F"/>
    <w:rsid w:val="0008543C"/>
    <w:rsid w:val="000868FE"/>
    <w:rsid w:val="00091B78"/>
    <w:rsid w:val="000A1BFC"/>
    <w:rsid w:val="000B1E3B"/>
    <w:rsid w:val="000B6001"/>
    <w:rsid w:val="000B77BD"/>
    <w:rsid w:val="000C0F2E"/>
    <w:rsid w:val="000C1A73"/>
    <w:rsid w:val="000C3BAB"/>
    <w:rsid w:val="000C4F67"/>
    <w:rsid w:val="000D1758"/>
    <w:rsid w:val="000E7821"/>
    <w:rsid w:val="000E7C9F"/>
    <w:rsid w:val="000F0053"/>
    <w:rsid w:val="000F5E7E"/>
    <w:rsid w:val="001247E6"/>
    <w:rsid w:val="00131FE8"/>
    <w:rsid w:val="00140BDC"/>
    <w:rsid w:val="00145D30"/>
    <w:rsid w:val="00147B28"/>
    <w:rsid w:val="00152455"/>
    <w:rsid w:val="00157934"/>
    <w:rsid w:val="0016411B"/>
    <w:rsid w:val="001668B8"/>
    <w:rsid w:val="0017772B"/>
    <w:rsid w:val="00182363"/>
    <w:rsid w:val="00186564"/>
    <w:rsid w:val="0018792B"/>
    <w:rsid w:val="001A180F"/>
    <w:rsid w:val="001A1BBF"/>
    <w:rsid w:val="001A54E3"/>
    <w:rsid w:val="001B5F44"/>
    <w:rsid w:val="001C2126"/>
    <w:rsid w:val="001E777B"/>
    <w:rsid w:val="001E7BB0"/>
    <w:rsid w:val="001F0AB3"/>
    <w:rsid w:val="001F7D7C"/>
    <w:rsid w:val="002134C1"/>
    <w:rsid w:val="00216131"/>
    <w:rsid w:val="00216534"/>
    <w:rsid w:val="00216594"/>
    <w:rsid w:val="00222569"/>
    <w:rsid w:val="002364DF"/>
    <w:rsid w:val="00241CE5"/>
    <w:rsid w:val="00255145"/>
    <w:rsid w:val="00255E54"/>
    <w:rsid w:val="00267E6C"/>
    <w:rsid w:val="00273551"/>
    <w:rsid w:val="00274108"/>
    <w:rsid w:val="00274A49"/>
    <w:rsid w:val="00277A2F"/>
    <w:rsid w:val="0028708C"/>
    <w:rsid w:val="00290790"/>
    <w:rsid w:val="002947AB"/>
    <w:rsid w:val="002A7FCF"/>
    <w:rsid w:val="002D3F88"/>
    <w:rsid w:val="002E3E72"/>
    <w:rsid w:val="002F4BBB"/>
    <w:rsid w:val="00306608"/>
    <w:rsid w:val="00313BC2"/>
    <w:rsid w:val="00332E65"/>
    <w:rsid w:val="00351A56"/>
    <w:rsid w:val="003567F4"/>
    <w:rsid w:val="0036112A"/>
    <w:rsid w:val="00373107"/>
    <w:rsid w:val="003910BA"/>
    <w:rsid w:val="00395065"/>
    <w:rsid w:val="003A12B8"/>
    <w:rsid w:val="003C26E3"/>
    <w:rsid w:val="003C49C6"/>
    <w:rsid w:val="003C63B9"/>
    <w:rsid w:val="003D0EF3"/>
    <w:rsid w:val="003D48DB"/>
    <w:rsid w:val="003E3268"/>
    <w:rsid w:val="003F41EB"/>
    <w:rsid w:val="003F70A8"/>
    <w:rsid w:val="0040065B"/>
    <w:rsid w:val="004067D5"/>
    <w:rsid w:val="004229DC"/>
    <w:rsid w:val="00426421"/>
    <w:rsid w:val="00441846"/>
    <w:rsid w:val="0047486E"/>
    <w:rsid w:val="0048444B"/>
    <w:rsid w:val="00493A0E"/>
    <w:rsid w:val="004C0BD2"/>
    <w:rsid w:val="004C0BD8"/>
    <w:rsid w:val="004D116B"/>
    <w:rsid w:val="004D28E5"/>
    <w:rsid w:val="004D75F2"/>
    <w:rsid w:val="004E4330"/>
    <w:rsid w:val="004F0C05"/>
    <w:rsid w:val="004F3272"/>
    <w:rsid w:val="004F59B8"/>
    <w:rsid w:val="00516B2D"/>
    <w:rsid w:val="00525FEB"/>
    <w:rsid w:val="005326A4"/>
    <w:rsid w:val="00541C01"/>
    <w:rsid w:val="00553D8D"/>
    <w:rsid w:val="00554BA8"/>
    <w:rsid w:val="00564D2D"/>
    <w:rsid w:val="005926E3"/>
    <w:rsid w:val="005B7D39"/>
    <w:rsid w:val="005C5C57"/>
    <w:rsid w:val="005E2A24"/>
    <w:rsid w:val="005E5BA7"/>
    <w:rsid w:val="005F0B2C"/>
    <w:rsid w:val="00601FC1"/>
    <w:rsid w:val="006128A9"/>
    <w:rsid w:val="00624311"/>
    <w:rsid w:val="00633AEC"/>
    <w:rsid w:val="00634D22"/>
    <w:rsid w:val="00635850"/>
    <w:rsid w:val="00641A5D"/>
    <w:rsid w:val="006658C5"/>
    <w:rsid w:val="0068334C"/>
    <w:rsid w:val="006918C0"/>
    <w:rsid w:val="006C18FB"/>
    <w:rsid w:val="006C19C2"/>
    <w:rsid w:val="006D13E8"/>
    <w:rsid w:val="006D4D78"/>
    <w:rsid w:val="006D7526"/>
    <w:rsid w:val="006E0A1C"/>
    <w:rsid w:val="006E1DA4"/>
    <w:rsid w:val="00700681"/>
    <w:rsid w:val="00713646"/>
    <w:rsid w:val="007201DC"/>
    <w:rsid w:val="00720B73"/>
    <w:rsid w:val="007406D6"/>
    <w:rsid w:val="0074297D"/>
    <w:rsid w:val="00743163"/>
    <w:rsid w:val="00745613"/>
    <w:rsid w:val="00752FF8"/>
    <w:rsid w:val="00756715"/>
    <w:rsid w:val="00762067"/>
    <w:rsid w:val="00777E29"/>
    <w:rsid w:val="007939DD"/>
    <w:rsid w:val="00795CD9"/>
    <w:rsid w:val="00795EA5"/>
    <w:rsid w:val="007C1F2E"/>
    <w:rsid w:val="007D2977"/>
    <w:rsid w:val="007D7180"/>
    <w:rsid w:val="007F0741"/>
    <w:rsid w:val="007F656D"/>
    <w:rsid w:val="00806218"/>
    <w:rsid w:val="00806D91"/>
    <w:rsid w:val="00832FAB"/>
    <w:rsid w:val="00834165"/>
    <w:rsid w:val="008436B2"/>
    <w:rsid w:val="0084499B"/>
    <w:rsid w:val="00851030"/>
    <w:rsid w:val="00860082"/>
    <w:rsid w:val="008610F7"/>
    <w:rsid w:val="00875ECE"/>
    <w:rsid w:val="00880607"/>
    <w:rsid w:val="00891FDA"/>
    <w:rsid w:val="008D4D48"/>
    <w:rsid w:val="008D6391"/>
    <w:rsid w:val="009041EB"/>
    <w:rsid w:val="00920FE1"/>
    <w:rsid w:val="00926885"/>
    <w:rsid w:val="00933709"/>
    <w:rsid w:val="0094054B"/>
    <w:rsid w:val="009563CF"/>
    <w:rsid w:val="00956739"/>
    <w:rsid w:val="00956A90"/>
    <w:rsid w:val="00966512"/>
    <w:rsid w:val="009A1440"/>
    <w:rsid w:val="009A1F91"/>
    <w:rsid w:val="009C6650"/>
    <w:rsid w:val="009C7F50"/>
    <w:rsid w:val="009D432F"/>
    <w:rsid w:val="009D6FF5"/>
    <w:rsid w:val="009E1DF5"/>
    <w:rsid w:val="009E703D"/>
    <w:rsid w:val="00A03BD0"/>
    <w:rsid w:val="00A060AD"/>
    <w:rsid w:val="00A21E48"/>
    <w:rsid w:val="00A22988"/>
    <w:rsid w:val="00A325B2"/>
    <w:rsid w:val="00A354FC"/>
    <w:rsid w:val="00A35EE7"/>
    <w:rsid w:val="00A41C14"/>
    <w:rsid w:val="00A44D6B"/>
    <w:rsid w:val="00A450A6"/>
    <w:rsid w:val="00A57726"/>
    <w:rsid w:val="00A659B2"/>
    <w:rsid w:val="00A67564"/>
    <w:rsid w:val="00A73BA4"/>
    <w:rsid w:val="00A82318"/>
    <w:rsid w:val="00A856F8"/>
    <w:rsid w:val="00AA431D"/>
    <w:rsid w:val="00AB5AD3"/>
    <w:rsid w:val="00AB6DA8"/>
    <w:rsid w:val="00AC4E38"/>
    <w:rsid w:val="00AE0AEF"/>
    <w:rsid w:val="00B01E61"/>
    <w:rsid w:val="00B11F4D"/>
    <w:rsid w:val="00B155D3"/>
    <w:rsid w:val="00B17725"/>
    <w:rsid w:val="00B27B96"/>
    <w:rsid w:val="00B311ED"/>
    <w:rsid w:val="00B318B3"/>
    <w:rsid w:val="00B32BDA"/>
    <w:rsid w:val="00B354CC"/>
    <w:rsid w:val="00B54B48"/>
    <w:rsid w:val="00B5543B"/>
    <w:rsid w:val="00B7737F"/>
    <w:rsid w:val="00B821A5"/>
    <w:rsid w:val="00B8322E"/>
    <w:rsid w:val="00B9027C"/>
    <w:rsid w:val="00BA2802"/>
    <w:rsid w:val="00BA6C14"/>
    <w:rsid w:val="00BB020E"/>
    <w:rsid w:val="00BB3C20"/>
    <w:rsid w:val="00BC2922"/>
    <w:rsid w:val="00BF0074"/>
    <w:rsid w:val="00BF1792"/>
    <w:rsid w:val="00BF3E9F"/>
    <w:rsid w:val="00C04833"/>
    <w:rsid w:val="00C07E78"/>
    <w:rsid w:val="00C1592A"/>
    <w:rsid w:val="00C160E7"/>
    <w:rsid w:val="00C2091C"/>
    <w:rsid w:val="00C25D96"/>
    <w:rsid w:val="00C305AE"/>
    <w:rsid w:val="00C35A53"/>
    <w:rsid w:val="00C83967"/>
    <w:rsid w:val="00C94EDF"/>
    <w:rsid w:val="00C97AF8"/>
    <w:rsid w:val="00CA0A76"/>
    <w:rsid w:val="00CC5081"/>
    <w:rsid w:val="00CC77B3"/>
    <w:rsid w:val="00CD0425"/>
    <w:rsid w:val="00CD2026"/>
    <w:rsid w:val="00CE22B9"/>
    <w:rsid w:val="00CE5D6F"/>
    <w:rsid w:val="00D232AF"/>
    <w:rsid w:val="00D4577F"/>
    <w:rsid w:val="00D46855"/>
    <w:rsid w:val="00D5235B"/>
    <w:rsid w:val="00D53466"/>
    <w:rsid w:val="00D74A60"/>
    <w:rsid w:val="00D74CA0"/>
    <w:rsid w:val="00D83336"/>
    <w:rsid w:val="00D90CF7"/>
    <w:rsid w:val="00D91C61"/>
    <w:rsid w:val="00D96D1A"/>
    <w:rsid w:val="00DA7F5F"/>
    <w:rsid w:val="00DB6573"/>
    <w:rsid w:val="00DC093F"/>
    <w:rsid w:val="00DE12E3"/>
    <w:rsid w:val="00E155B3"/>
    <w:rsid w:val="00E16FCD"/>
    <w:rsid w:val="00E2516A"/>
    <w:rsid w:val="00E25ED3"/>
    <w:rsid w:val="00E50BF8"/>
    <w:rsid w:val="00E61E8D"/>
    <w:rsid w:val="00E701C9"/>
    <w:rsid w:val="00E84E23"/>
    <w:rsid w:val="00E87495"/>
    <w:rsid w:val="00E9167B"/>
    <w:rsid w:val="00E9414C"/>
    <w:rsid w:val="00EA6FCD"/>
    <w:rsid w:val="00EB0AFD"/>
    <w:rsid w:val="00EB1F74"/>
    <w:rsid w:val="00EC34B0"/>
    <w:rsid w:val="00EC6FA0"/>
    <w:rsid w:val="00EE240C"/>
    <w:rsid w:val="00EE42A2"/>
    <w:rsid w:val="00EE7920"/>
    <w:rsid w:val="00EF1CCD"/>
    <w:rsid w:val="00EF61C2"/>
    <w:rsid w:val="00EF6275"/>
    <w:rsid w:val="00F01471"/>
    <w:rsid w:val="00F07949"/>
    <w:rsid w:val="00F151BD"/>
    <w:rsid w:val="00F16A05"/>
    <w:rsid w:val="00F5047D"/>
    <w:rsid w:val="00F53D4B"/>
    <w:rsid w:val="00F738FC"/>
    <w:rsid w:val="00F76AE5"/>
    <w:rsid w:val="00F76F86"/>
    <w:rsid w:val="00F801C0"/>
    <w:rsid w:val="00F910FD"/>
    <w:rsid w:val="00F941B7"/>
    <w:rsid w:val="00F94B5F"/>
    <w:rsid w:val="00FA2EF8"/>
    <w:rsid w:val="00FA57A9"/>
    <w:rsid w:val="00FA595F"/>
    <w:rsid w:val="00FA61F6"/>
    <w:rsid w:val="00FB06A3"/>
    <w:rsid w:val="00FB6F74"/>
    <w:rsid w:val="00FE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C97189"/>
  <w15:chartTrackingRefBased/>
  <w15:docId w15:val="{B0B3FCF0-6528-40BF-AA53-20E0C395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7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qFormat/>
    <w:rsid w:val="005926E3"/>
    <w:pPr>
      <w:numPr>
        <w:numId w:val="1"/>
      </w:numPr>
      <w:spacing w:after="200"/>
      <w:outlineLvl w:val="0"/>
    </w:pPr>
    <w:rPr>
      <w:kern w:val="28"/>
    </w:rPr>
  </w:style>
  <w:style w:type="paragraph" w:styleId="Heading2">
    <w:name w:val="heading 2"/>
    <w:basedOn w:val="Normal"/>
    <w:qFormat/>
    <w:rsid w:val="005926E3"/>
    <w:pPr>
      <w:numPr>
        <w:ilvl w:val="1"/>
        <w:numId w:val="1"/>
      </w:numPr>
      <w:spacing w:after="200"/>
      <w:outlineLvl w:val="1"/>
    </w:pPr>
  </w:style>
  <w:style w:type="paragraph" w:styleId="Heading3">
    <w:name w:val="heading 3"/>
    <w:basedOn w:val="Normal"/>
    <w:link w:val="Heading3Char"/>
    <w:qFormat/>
    <w:rsid w:val="005926E3"/>
    <w:pPr>
      <w:numPr>
        <w:ilvl w:val="2"/>
        <w:numId w:val="1"/>
      </w:numPr>
      <w:spacing w:after="200"/>
      <w:outlineLvl w:val="2"/>
    </w:pPr>
  </w:style>
  <w:style w:type="paragraph" w:styleId="Heading4">
    <w:name w:val="heading 4"/>
    <w:basedOn w:val="Normal"/>
    <w:qFormat/>
    <w:rsid w:val="005926E3"/>
    <w:pPr>
      <w:numPr>
        <w:ilvl w:val="3"/>
        <w:numId w:val="1"/>
      </w:numPr>
      <w:spacing w:after="200"/>
      <w:outlineLvl w:val="3"/>
    </w:pPr>
  </w:style>
  <w:style w:type="paragraph" w:styleId="Heading5">
    <w:name w:val="heading 5"/>
    <w:basedOn w:val="Normal"/>
    <w:qFormat/>
    <w:rsid w:val="005926E3"/>
    <w:pPr>
      <w:numPr>
        <w:ilvl w:val="4"/>
        <w:numId w:val="1"/>
      </w:numPr>
      <w:spacing w:after="200"/>
      <w:outlineLvl w:val="4"/>
    </w:pPr>
  </w:style>
  <w:style w:type="paragraph" w:styleId="Heading6">
    <w:name w:val="heading 6"/>
    <w:basedOn w:val="Normal"/>
    <w:qFormat/>
    <w:rsid w:val="005926E3"/>
    <w:pPr>
      <w:numPr>
        <w:ilvl w:val="5"/>
        <w:numId w:val="1"/>
      </w:numPr>
      <w:spacing w:after="200"/>
      <w:outlineLvl w:val="5"/>
    </w:pPr>
  </w:style>
  <w:style w:type="paragraph" w:styleId="Heading7">
    <w:name w:val="heading 7"/>
    <w:basedOn w:val="Normal"/>
    <w:next w:val="Heading1"/>
    <w:qFormat/>
    <w:rsid w:val="005926E3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rsid w:val="005926E3"/>
    <w:pPr>
      <w:numPr>
        <w:ilvl w:val="7"/>
        <w:numId w:val="1"/>
      </w:numPr>
      <w:outlineLvl w:val="7"/>
    </w:pPr>
  </w:style>
  <w:style w:type="paragraph" w:styleId="Heading9">
    <w:name w:val="heading 9"/>
    <w:basedOn w:val="Normal"/>
    <w:next w:val="Normal"/>
    <w:qFormat/>
    <w:rsid w:val="005926E3"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26E3"/>
    <w:rPr>
      <w:sz w:val="24"/>
      <w:lang w:val="en-CA" w:eastAsia="en-US" w:bidi="ar-SA"/>
    </w:rPr>
  </w:style>
  <w:style w:type="paragraph" w:customStyle="1" w:styleId="Singlelinespacing">
    <w:name w:val="Single line spacing"/>
    <w:basedOn w:val="Normal"/>
  </w:style>
  <w:style w:type="paragraph" w:styleId="Header">
    <w:name w:val="header"/>
    <w:basedOn w:val="Normal"/>
    <w:rsid w:val="00C07E78"/>
  </w:style>
  <w:style w:type="paragraph" w:styleId="Footer">
    <w:name w:val="footer"/>
    <w:basedOn w:val="Normal"/>
    <w:rsid w:val="00C07E78"/>
  </w:style>
  <w:style w:type="paragraph" w:customStyle="1" w:styleId="table">
    <w:name w:val="table"/>
    <w:basedOn w:val="Singlelinespacing"/>
    <w:rsid w:val="00BA2802"/>
  </w:style>
  <w:style w:type="paragraph" w:customStyle="1" w:styleId="TitleBold">
    <w:name w:val="Title Bold"/>
    <w:basedOn w:val="Normal"/>
    <w:next w:val="Heading1"/>
    <w:pPr>
      <w:keepNext/>
    </w:pPr>
    <w:rPr>
      <w:b/>
      <w:caps/>
    </w:rPr>
  </w:style>
  <w:style w:type="paragraph" w:customStyle="1" w:styleId="TitleUnderline">
    <w:name w:val="Title Underline"/>
    <w:basedOn w:val="Normal"/>
    <w:next w:val="Heading1"/>
    <w:pPr>
      <w:keepNext/>
    </w:pPr>
    <w:rPr>
      <w:caps/>
      <w:u w:val="single"/>
    </w:rPr>
  </w:style>
  <w:style w:type="table" w:styleId="TableGrid">
    <w:name w:val="Table Grid"/>
    <w:basedOn w:val="TableNormal"/>
    <w:rsid w:val="00395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76F86"/>
    <w:rPr>
      <w:rFonts w:ascii="Times New Roman" w:hAnsi="Times New Roman"/>
      <w:sz w:val="24"/>
    </w:rPr>
  </w:style>
  <w:style w:type="paragraph" w:customStyle="1" w:styleId="letterhd">
    <w:name w:val="letterhd"/>
    <w:basedOn w:val="Normal"/>
    <w:semiHidden/>
    <w:rPr>
      <w:sz w:val="16"/>
    </w:rPr>
  </w:style>
  <w:style w:type="paragraph" w:styleId="BalloonText">
    <w:name w:val="Balloon Text"/>
    <w:basedOn w:val="Normal"/>
    <w:semiHidden/>
    <w:rsid w:val="0018792B"/>
    <w:rPr>
      <w:rFonts w:ascii="Tahoma" w:hAnsi="Tahoma" w:cs="Tahoma"/>
      <w:sz w:val="16"/>
      <w:szCs w:val="16"/>
    </w:rPr>
  </w:style>
  <w:style w:type="paragraph" w:customStyle="1" w:styleId="TITLEBOLDUNDERLINE">
    <w:name w:val="TITLE BOLD UNDERLINE"/>
    <w:basedOn w:val="TitleBold"/>
    <w:rsid w:val="00C07E78"/>
    <w:rPr>
      <w:u w:val="single"/>
    </w:rPr>
  </w:style>
  <w:style w:type="character" w:styleId="Hyperlink">
    <w:name w:val="Hyperlink"/>
    <w:basedOn w:val="DefaultParagraphFont"/>
    <w:rsid w:val="000E7C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THWELLD\Application%20Data\Microsoft\Templates\bilingual_bilingu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affing Document'" ma:contentTypeID="0x010100FA282728805A5947B28F64B3FF80A65800C661B0C8251D9846A62E5C337459D029" ma:contentTypeVersion="4" ma:contentTypeDescription="Blank MS Word Document" ma:contentTypeScope="" ma:versionID="a9fffe2ed4d9c671831ec152e6f9aa26">
  <xsd:schema xmlns:xsd="http://www.w3.org/2001/XMLSchema" xmlns:xs="http://www.w3.org/2001/XMLSchema" xmlns:p="http://schemas.microsoft.com/office/2006/metadata/properties" xmlns:ns1="http://schemas.microsoft.com/sharepoint/v3" xmlns:ns2="51276398-ae77-41fe-8a6b-569fe3349222" xmlns:ns3="b922d210-44d4-458b-a331-7c18269a48af" targetNamespace="http://schemas.microsoft.com/office/2006/metadata/properties" ma:root="true" ma:fieldsID="c326c3e47a8d0fe44e02ebb337a7e77e" ns1:_="" ns2:_="" ns3:_="">
    <xsd:import namespace="http://schemas.microsoft.com/sharepoint/v3"/>
    <xsd:import namespace="51276398-ae77-41fe-8a6b-569fe3349222"/>
    <xsd:import namespace="b922d210-44d4-458b-a331-7c18269a48af"/>
    <xsd:element name="properties">
      <xsd:complexType>
        <xsd:sequence>
          <xsd:element name="documentManagement">
            <xsd:complexType>
              <xsd:all>
                <xsd:element ref="ns2:Tab_x0020_or_x0020_Flag"/>
                <xsd:element ref="ns2:Action" minOccurs="0"/>
                <xsd:element ref="ns1:RoutingRuleDescription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3" ma:displayName="Description" ma:description="" ma:internalName="RoutingRule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76398-ae77-41fe-8a6b-569fe3349222" elementFormDefault="qualified">
    <xsd:import namespace="http://schemas.microsoft.com/office/2006/documentManagement/types"/>
    <xsd:import namespace="http://schemas.microsoft.com/office/infopath/2007/PartnerControls"/>
    <xsd:element name="Tab_x0020_or_x0020_Flag" ma:index="1" ma:displayName="Tab/Flag" ma:format="Dropdown" ma:indexed="true" ma:internalName="Tab_x0020_or_x0020_Flag0">
      <xsd:simpleType>
        <xsd:union memberTypes="dms:Text">
          <xsd:simpleType>
            <xsd:restriction base="dms:Choice">
              <xsd:enumeration value="Flag A"/>
              <xsd:enumeration value="Flag B"/>
              <xsd:enumeration value="Flag C"/>
              <xsd:enumeration value="Flag D"/>
              <xsd:enumeration value="Flag E"/>
              <xsd:enumeration value="Tab 1"/>
              <xsd:enumeration value="Tab 2"/>
              <xsd:enumeration value="Tab 3"/>
              <xsd:enumeration value="Tab 4"/>
              <xsd:enumeration value="Tab 5"/>
            </xsd:restriction>
          </xsd:simpleType>
        </xsd:union>
      </xsd:simpleType>
    </xsd:element>
    <xsd:element name="Action" ma:index="2" nillable="true" ma:displayName="Action" ma:format="Dropdown" ma:internalName="Action">
      <xsd:simpleType>
        <xsd:union memberTypes="dms:Text">
          <xsd:simpleType>
            <xsd:restriction base="dms:Choice">
              <xsd:enumeration value="Signature Required"/>
              <xsd:enumeration value="eSign as ACK"/>
              <xsd:enumeration value="Comment &amp; Sign"/>
              <xsd:enumeration value="Re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2d210-44d4-458b-a331-7c18269a48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_x0020_or_x0020_Flag xmlns="51276398-ae77-41fe-8a6b-569fe3349222">Tab 1</Tab_x0020_or_x0020_Flag>
    <RoutingRuleDescription xmlns="http://schemas.microsoft.com/sharepoint/v3">45th UMCC Minutes</RoutingRuleDescription>
    <Action xmlns="51276398-ae77-41fe-8a6b-569fe3349222">Review &amp; feedback</Action>
    <_dlc_DocId xmlns="b922d210-44d4-458b-a331-7c18269a48af">RCAF-34-5173</_dlc_DocId>
    <_dlc_DocIdUrl xmlns="b922d210-44d4-458b-a331-7c18269a48af">
      <Url>https://collaboration-airforce.forces.mil.ca/sites/Staffing/1CAD/_layouts/15/DocIdRedir.aspx?ID=RCAF-34-5173</Url>
      <Description>RCAF-34-5173</Description>
    </_dlc_DocIdUrl>
  </documentManagement>
</p:properties>
</file>

<file path=customXml/itemProps1.xml><?xml version="1.0" encoding="utf-8"?>
<ds:datastoreItem xmlns:ds="http://schemas.openxmlformats.org/officeDocument/2006/customXml" ds:itemID="{527C9DAB-7A19-4556-8B33-C20BAE7E4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276398-ae77-41fe-8a6b-569fe3349222"/>
    <ds:schemaRef ds:uri="b922d210-44d4-458b-a331-7c18269a4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51FFB-46E6-408C-A179-C2FEC7694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79149-9FF0-415F-AD99-6A451338F36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F67252F-B155-4647-9CEB-EA47A1AD7206}">
  <ds:schemaRefs>
    <ds:schemaRef ds:uri="http://schemas.microsoft.com/office/2006/metadata/properties"/>
    <ds:schemaRef ds:uri="http://schemas.microsoft.com/office/infopath/2007/PartnerControls"/>
    <ds:schemaRef ds:uri="51276398-ae77-41fe-8a6b-569fe3349222"/>
    <ds:schemaRef ds:uri="http://schemas.microsoft.com/sharepoint/v3"/>
    <ds:schemaRef ds:uri="b922d210-44d4-458b-a331-7c18269a48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bilingual_bilingue.dot</Template>
  <TotalTime>0</TotalTime>
  <Pages>6</Pages>
  <Words>1200</Words>
  <Characters>6842</Characters>
  <Application>Microsoft Office Word</Application>
  <DocSecurity>2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Comd Letterhead Letter</vt:lpstr>
    </vt:vector>
  </TitlesOfParts>
  <Company>CDA/DLI</Company>
  <LinksUpToDate>false</LinksUpToDate>
  <CharactersWithSpaces>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Comd Letterhead Letter</dc:title>
  <dc:subject/>
  <dc:creator>LCol REID</dc:creator>
  <cp:keywords/>
  <cp:lastModifiedBy>simcoe.m</cp:lastModifiedBy>
  <cp:revision>2</cp:revision>
  <cp:lastPrinted>2020-05-25T18:45:00Z</cp:lastPrinted>
  <dcterms:created xsi:type="dcterms:W3CDTF">2022-05-10T20:44:00Z</dcterms:created>
  <dcterms:modified xsi:type="dcterms:W3CDTF">2022-05-10T20:44:00Z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0008008200000000000001024140</vt:lpwstr>
  </property>
  <property fmtid="{D5CDD505-2E9C-101B-9397-08002B2CF9AE}" pid="3" name="ContentTypeId">
    <vt:lpwstr>0x010100FA282728805A5947B28F64B3FF80A65800C661B0C8251D9846A62E5C337459D029</vt:lpwstr>
  </property>
  <property fmtid="{D5CDD505-2E9C-101B-9397-08002B2CF9AE}" pid="4" name="_dlc_DocIdItemGuid">
    <vt:lpwstr>b519d813-38c9-41f7-b94b-380fd38aa3a7</vt:lpwstr>
  </property>
</Properties>
</file>